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C6" w:rsidRDefault="00B143C6">
      <w:pPr>
        <w:rPr>
          <w:bCs/>
          <w:caps/>
          <w:sz w:val="24"/>
          <w:u w:val="single"/>
        </w:rPr>
      </w:pPr>
      <w:bookmarkStart w:id="0" w:name="_GoBack"/>
      <w:bookmarkEnd w:id="0"/>
    </w:p>
    <w:p w:rsidR="009129D4" w:rsidRPr="00B143C6" w:rsidRDefault="00B143C6">
      <w:pPr>
        <w:rPr>
          <w:b/>
          <w:bCs/>
          <w:caps/>
          <w:sz w:val="24"/>
          <w:u w:val="single"/>
        </w:rPr>
      </w:pPr>
      <w:r>
        <w:rPr>
          <w:b/>
          <w:bCs/>
          <w:caps/>
          <w:sz w:val="24"/>
          <w:u w:val="single"/>
        </w:rPr>
        <w:t xml:space="preserve">SLT </w:t>
      </w:r>
      <w:r w:rsidRPr="00B143C6">
        <w:rPr>
          <w:b/>
          <w:bCs/>
          <w:caps/>
          <w:sz w:val="24"/>
          <w:u w:val="single"/>
        </w:rPr>
        <w:t>En haute tension :</w:t>
      </w:r>
    </w:p>
    <w:p w:rsidR="00A36E57" w:rsidRDefault="00A36E57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Les régimes de neutre sont définis par les normes UTE C13-100 et C13-200. 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Les schémas de la liaison du neutre avec la terre sont définis de la même manière que pour les réseaux basse tension. </w:t>
      </w:r>
    </w:p>
    <w:p w:rsidR="009129D4" w:rsidRPr="00A36E57" w:rsidRDefault="009129D4">
      <w:pPr>
        <w:rPr>
          <w:bCs/>
          <w:sz w:val="24"/>
        </w:rPr>
      </w:pPr>
    </w:p>
    <w:p w:rsidR="009129D4" w:rsidRPr="00B143C6" w:rsidRDefault="009129D4" w:rsidP="00B143C6">
      <w:pPr>
        <w:pStyle w:val="Paragraphedeliste"/>
        <w:numPr>
          <w:ilvl w:val="0"/>
          <w:numId w:val="2"/>
        </w:numPr>
        <w:rPr>
          <w:b/>
          <w:bCs/>
          <w:caps/>
          <w:sz w:val="24"/>
          <w:u w:val="single"/>
        </w:rPr>
      </w:pPr>
      <w:r w:rsidRPr="00B143C6">
        <w:rPr>
          <w:b/>
          <w:bCs/>
          <w:caps/>
          <w:sz w:val="24"/>
          <w:u w:val="single"/>
        </w:rPr>
        <w:t>Spécifications de la norme UTE C13-100.</w:t>
      </w:r>
    </w:p>
    <w:p w:rsidR="00B143C6" w:rsidRPr="00B143C6" w:rsidRDefault="00B143C6" w:rsidP="00B143C6">
      <w:pPr>
        <w:pStyle w:val="Paragraphedeliste"/>
        <w:ind w:left="1080"/>
        <w:rPr>
          <w:bCs/>
          <w:caps/>
          <w:sz w:val="24"/>
          <w:u w:val="single"/>
        </w:rPr>
      </w:pPr>
    </w:p>
    <w:p w:rsidR="00A36E57" w:rsidRDefault="00A36E57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La norme C13-100 définit les régimes de neutre des postes de livraison HT/BT ne comportant qu’un seul transformateur HT/BT.  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Aux deux premières lettres définies par la norme C15-100, la norme C13-100 ajoute une troisième lettre qui représente la position des masses du poste de livraison. </w:t>
      </w:r>
    </w:p>
    <w:p w:rsidR="00A36E57" w:rsidRDefault="00A36E57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>• « R »: l’ensemble des réseaux de terre (neutre, service et pr</w:t>
      </w:r>
      <w:r w:rsidR="00A36E57">
        <w:rPr>
          <w:bCs/>
          <w:sz w:val="24"/>
        </w:rPr>
        <w:t xml:space="preserve">otection) sont interconnectées </w:t>
      </w:r>
      <w:r w:rsidRPr="00A36E57">
        <w:rPr>
          <w:bCs/>
          <w:sz w:val="24"/>
        </w:rPr>
        <w:t xml:space="preserve">et reliées à une même prise de terre.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• « N »: Les masses du poste et le point neutre sont reliés à une même prise de terre. Les masses BT sont reliées à une prise de terre séparée.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• « S »: Les trois réseaux de terre sont séparés.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  <w:lang w:val="en-US"/>
        </w:rPr>
      </w:pPr>
      <w:r w:rsidRPr="00A36E57">
        <w:rPr>
          <w:bCs/>
          <w:sz w:val="24"/>
          <w:u w:val="single"/>
        </w:rPr>
        <w:t>La norme C13</w:t>
      </w:r>
      <w:r w:rsidR="00A36E57">
        <w:rPr>
          <w:bCs/>
          <w:sz w:val="24"/>
          <w:u w:val="single"/>
        </w:rPr>
        <w:t>-100 autorise six combinaisons:</w:t>
      </w:r>
      <w:r w:rsidR="00A36E57">
        <w:rPr>
          <w:bCs/>
          <w:sz w:val="24"/>
        </w:rPr>
        <w:t xml:space="preserve"> </w:t>
      </w:r>
      <w:r w:rsidRPr="00A36E57">
        <w:rPr>
          <w:bCs/>
          <w:sz w:val="24"/>
        </w:rPr>
        <w:t xml:space="preserve"> </w:t>
      </w:r>
      <w:r w:rsidRPr="00A36E57">
        <w:rPr>
          <w:bCs/>
          <w:sz w:val="24"/>
          <w:lang w:val="en-US"/>
        </w:rPr>
        <w:t xml:space="preserve">« TNR »; « ITR »; « TTN »; « ITN »; « TTS » et « ITS ». </w:t>
      </w:r>
    </w:p>
    <w:p w:rsidR="009129D4" w:rsidRPr="00A36E57" w:rsidRDefault="009129D4">
      <w:pPr>
        <w:rPr>
          <w:bCs/>
          <w:sz w:val="24"/>
        </w:rPr>
      </w:pPr>
    </w:p>
    <w:p w:rsidR="009129D4" w:rsidRPr="00B143C6" w:rsidRDefault="009129D4" w:rsidP="00B143C6">
      <w:pPr>
        <w:pStyle w:val="Paragraphedeliste"/>
        <w:numPr>
          <w:ilvl w:val="0"/>
          <w:numId w:val="2"/>
        </w:numPr>
        <w:rPr>
          <w:b/>
          <w:bCs/>
          <w:caps/>
          <w:sz w:val="24"/>
          <w:u w:val="single"/>
        </w:rPr>
      </w:pPr>
      <w:r w:rsidRPr="00B143C6">
        <w:rPr>
          <w:b/>
          <w:bCs/>
          <w:caps/>
          <w:sz w:val="24"/>
          <w:u w:val="single"/>
        </w:rPr>
        <w:t>Spécifications  de la norme UTE C13-200.</w:t>
      </w:r>
    </w:p>
    <w:p w:rsidR="00B143C6" w:rsidRPr="00B143C6" w:rsidRDefault="00B143C6" w:rsidP="00B143C6">
      <w:pPr>
        <w:pStyle w:val="Paragraphedeliste"/>
        <w:ind w:left="1080"/>
        <w:rPr>
          <w:bCs/>
          <w:caps/>
          <w:sz w:val="24"/>
          <w:u w:val="single"/>
        </w:rPr>
      </w:pPr>
    </w:p>
    <w:p w:rsidR="00A36E57" w:rsidRDefault="00A36E57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La norme C13-200 définit les régimes de neutre pour l’ensemble des ouvrages HT. 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Comme dans la norme C13-100, le traitement du neutre et des masses sont représentés par trois lettres.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>- La première (« I » ou « T ») définit le traitement du neutre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>- La deuxième (« T » ou «N ») définit le mode de raccordement des masses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- La troisième (« N », « R », « S ») définit les interconnexions éventuelles entre les réseaux de terre: </w:t>
      </w:r>
    </w:p>
    <w:p w:rsidR="009129D4" w:rsidRPr="00A36E57" w:rsidRDefault="009129D4">
      <w:pPr>
        <w:rPr>
          <w:bCs/>
          <w:sz w:val="24"/>
        </w:rPr>
      </w:pP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« N »: Les masses du poste et les points neutres sont  reliés à la même prise de terre.  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« R »: Les masses du poste et les masses de l’installation sont reliées à une même prise de terre. </w:t>
      </w:r>
    </w:p>
    <w:p w:rsidR="009129D4" w:rsidRPr="00A36E57" w:rsidRDefault="009129D4">
      <w:pPr>
        <w:rPr>
          <w:bCs/>
          <w:sz w:val="24"/>
        </w:rPr>
      </w:pPr>
      <w:r w:rsidRPr="00A36E57">
        <w:rPr>
          <w:bCs/>
          <w:sz w:val="24"/>
        </w:rPr>
        <w:t xml:space="preserve">« S »: Les masses du poste sont reliées à une terre séparée. </w:t>
      </w:r>
    </w:p>
    <w:p w:rsidR="009129D4" w:rsidRPr="00A36E57" w:rsidRDefault="009129D4">
      <w:pPr>
        <w:rPr>
          <w:bCs/>
          <w:sz w:val="24"/>
        </w:rPr>
      </w:pPr>
    </w:p>
    <w:p w:rsidR="009129D4" w:rsidRDefault="009129D4">
      <w:pPr>
        <w:rPr>
          <w:bCs/>
          <w:sz w:val="24"/>
        </w:rPr>
      </w:pPr>
      <w:r w:rsidRPr="00A36E57">
        <w:rPr>
          <w:bCs/>
          <w:sz w:val="24"/>
          <w:u w:val="single"/>
        </w:rPr>
        <w:t>La norme C13</w:t>
      </w:r>
      <w:r w:rsidR="00A36E57">
        <w:rPr>
          <w:bCs/>
          <w:sz w:val="24"/>
          <w:u w:val="single"/>
        </w:rPr>
        <w:t>-200 autorise dix combinaisons:</w:t>
      </w:r>
      <w:r w:rsidR="00A36E57">
        <w:rPr>
          <w:bCs/>
          <w:sz w:val="24"/>
        </w:rPr>
        <w:t xml:space="preserve"> </w:t>
      </w:r>
      <w:r w:rsidRPr="00A36E57">
        <w:rPr>
          <w:bCs/>
          <w:sz w:val="24"/>
        </w:rPr>
        <w:t>«ITS»; «INN»; «INS»; «ITN»; «ITR»; «TNN»; «TTR»; «TNS»; «TNN»; «TTS».</w:t>
      </w:r>
    </w:p>
    <w:p w:rsidR="00BD0B22" w:rsidRDefault="00BD0B22">
      <w:pPr>
        <w:rPr>
          <w:bCs/>
          <w:sz w:val="24"/>
        </w:rPr>
      </w:pPr>
    </w:p>
    <w:p w:rsidR="00BD0B22" w:rsidRPr="00B143C6" w:rsidRDefault="00BD0B22" w:rsidP="00BD0B22">
      <w:pPr>
        <w:rPr>
          <w:b/>
          <w:bCs/>
          <w:caps/>
          <w:sz w:val="24"/>
          <w:u w:val="single"/>
        </w:rPr>
      </w:pPr>
      <w:r>
        <w:rPr>
          <w:b/>
          <w:bCs/>
          <w:caps/>
          <w:sz w:val="24"/>
          <w:u w:val="single"/>
        </w:rPr>
        <w:t xml:space="preserve">Les réseaux de distribution </w:t>
      </w:r>
      <w:r w:rsidRPr="00B143C6">
        <w:rPr>
          <w:b/>
          <w:bCs/>
          <w:caps/>
          <w:sz w:val="24"/>
          <w:u w:val="single"/>
        </w:rPr>
        <w:t xml:space="preserve">En </w:t>
      </w:r>
      <w:r>
        <w:rPr>
          <w:b/>
          <w:bCs/>
          <w:caps/>
          <w:sz w:val="24"/>
          <w:u w:val="single"/>
        </w:rPr>
        <w:t>HTA</w:t>
      </w:r>
      <w:r w:rsidRPr="00B143C6">
        <w:rPr>
          <w:b/>
          <w:bCs/>
          <w:caps/>
          <w:sz w:val="24"/>
          <w:u w:val="single"/>
        </w:rPr>
        <w:t> :</w:t>
      </w:r>
    </w:p>
    <w:p w:rsidR="00BD0B22" w:rsidRDefault="00BD0B22">
      <w:pPr>
        <w:rPr>
          <w:bCs/>
          <w:sz w:val="24"/>
        </w:rPr>
      </w:pPr>
    </w:p>
    <w:p w:rsidR="00E71FCB" w:rsidRPr="00E71FCB" w:rsidRDefault="00E71FCB" w:rsidP="00E71FCB">
      <w:pPr>
        <w:pStyle w:val="Paragraphedeliste"/>
        <w:numPr>
          <w:ilvl w:val="0"/>
          <w:numId w:val="2"/>
        </w:numPr>
        <w:rPr>
          <w:bCs/>
          <w:sz w:val="24"/>
        </w:rPr>
      </w:pPr>
      <w:r w:rsidRPr="00E71FCB">
        <w:rPr>
          <w:b/>
          <w:bCs/>
          <w:caps/>
          <w:sz w:val="24"/>
          <w:u w:val="single"/>
        </w:rPr>
        <w:t>Alimentation HT Antenne ou simple dérivation</w:t>
      </w:r>
      <w:r>
        <w:rPr>
          <w:bCs/>
          <w:sz w:val="24"/>
        </w:rPr>
        <w:t> :</w:t>
      </w:r>
    </w:p>
    <w:p w:rsidR="00BD0B22" w:rsidRDefault="00BD0B22" w:rsidP="00E71FCB">
      <w:pPr>
        <w:pStyle w:val="Paragraphedeliste"/>
        <w:ind w:left="1416"/>
        <w:rPr>
          <w:b/>
          <w:bCs/>
          <w:caps/>
          <w:sz w:val="24"/>
          <w:u w:val="single"/>
        </w:rPr>
      </w:pPr>
    </w:p>
    <w:p w:rsidR="00E71FCB" w:rsidRPr="007324F2" w:rsidRDefault="00E71FCB" w:rsidP="007324F2">
      <w:pPr>
        <w:rPr>
          <w:bCs/>
          <w:sz w:val="24"/>
        </w:rPr>
      </w:pPr>
      <w:r w:rsidRPr="007324F2">
        <w:rPr>
          <w:bCs/>
          <w:sz w:val="24"/>
        </w:rPr>
        <w:t>Le poste est alimenté par une dérivation du réseau de distribution HT.</w:t>
      </w:r>
    </w:p>
    <w:p w:rsidR="00E71FCB" w:rsidRDefault="00E71FCB" w:rsidP="00E71FCB">
      <w:pPr>
        <w:pStyle w:val="Paragraphedeliste"/>
        <w:ind w:left="1440"/>
        <w:rPr>
          <w:bCs/>
          <w:sz w:val="24"/>
        </w:rPr>
      </w:pPr>
    </w:p>
    <w:p w:rsidR="00E71FCB" w:rsidRDefault="00E71FCB" w:rsidP="007324F2">
      <w:pPr>
        <w:rPr>
          <w:bCs/>
          <w:sz w:val="24"/>
        </w:rPr>
      </w:pPr>
      <w:r w:rsidRPr="00214218">
        <w:rPr>
          <w:bCs/>
          <w:sz w:val="24"/>
        </w:rPr>
        <w:t>Domaines d’utilisation :</w:t>
      </w:r>
    </w:p>
    <w:p w:rsidR="00214218" w:rsidRPr="00214218" w:rsidRDefault="00214218" w:rsidP="00214218">
      <w:pPr>
        <w:ind w:left="1080"/>
        <w:rPr>
          <w:bCs/>
          <w:sz w:val="24"/>
        </w:rPr>
      </w:pPr>
    </w:p>
    <w:p w:rsidR="00E71FCB" w:rsidRDefault="00E71FCB" w:rsidP="007324F2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Distribution publique HT en ligne aérienne (rural).</w:t>
      </w:r>
    </w:p>
    <w:p w:rsidR="00E71FCB" w:rsidRDefault="00E71FCB" w:rsidP="007324F2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Distribution HT dans la plupart des industries, le tertiaire.</w:t>
      </w:r>
    </w:p>
    <w:p w:rsidR="00E71FCB" w:rsidRPr="007D4AB4" w:rsidRDefault="007D4AB4" w:rsidP="007324F2">
      <w:pPr>
        <w:pStyle w:val="Paragraphedeliste"/>
        <w:numPr>
          <w:ilvl w:val="0"/>
          <w:numId w:val="5"/>
        </w:numPr>
        <w:rPr>
          <w:bCs/>
          <w:sz w:val="24"/>
        </w:rPr>
      </w:pPr>
      <w:r w:rsidRPr="007D4AB4">
        <w:rPr>
          <w:bCs/>
          <w:sz w:val="24"/>
        </w:rPr>
        <w:t>En fonctionnement normal : Tous les appareils de coupure sont fermés (Passant).</w:t>
      </w:r>
    </w:p>
    <w:p w:rsidR="00E71FCB" w:rsidRDefault="00E71FCB" w:rsidP="00E71FCB">
      <w:pPr>
        <w:rPr>
          <w:bCs/>
          <w:sz w:val="24"/>
        </w:rPr>
      </w:pPr>
    </w:p>
    <w:p w:rsidR="00E71FCB" w:rsidRDefault="00E71FCB" w:rsidP="00E71FCB">
      <w:pPr>
        <w:rPr>
          <w:bCs/>
          <w:sz w:val="24"/>
        </w:rPr>
      </w:pPr>
    </w:p>
    <w:p w:rsidR="00E71FCB" w:rsidRDefault="000437EA" w:rsidP="00E71FCB">
      <w:pPr>
        <w:rPr>
          <w:bCs/>
          <w:sz w:val="24"/>
        </w:rPr>
      </w:pPr>
      <w:r>
        <w:rPr>
          <w:bCs/>
          <w:noProof/>
          <w:sz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0A43DCB6" wp14:editId="6876DCD3">
                <wp:simplePos x="0" y="0"/>
                <wp:positionH relativeFrom="column">
                  <wp:posOffset>211455</wp:posOffset>
                </wp:positionH>
                <wp:positionV relativeFrom="paragraph">
                  <wp:posOffset>135255</wp:posOffset>
                </wp:positionV>
                <wp:extent cx="2936875" cy="4228465"/>
                <wp:effectExtent l="0" t="0" r="15875" b="635"/>
                <wp:wrapSquare wrapText="bothSides"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875" cy="4228465"/>
                          <a:chOff x="1247" y="1778"/>
                          <a:chExt cx="4625" cy="6659"/>
                        </a:xfrm>
                      </wpg:grpSpPr>
                      <wpg:grpSp>
                        <wpg:cNvPr id="2" name="Group 524"/>
                        <wpg:cNvGrpSpPr>
                          <a:grpSpLocks/>
                        </wpg:cNvGrpSpPr>
                        <wpg:grpSpPr bwMode="auto">
                          <a:xfrm>
                            <a:off x="3089" y="6420"/>
                            <a:ext cx="907" cy="2017"/>
                            <a:chOff x="3089" y="6420"/>
                            <a:chExt cx="907" cy="2017"/>
                          </a:xfrm>
                        </wpg:grpSpPr>
                        <wps:wsp>
                          <wps:cNvPr id="3" name="Rectangle 5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02" y="6420"/>
                              <a:ext cx="630" cy="1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52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089" y="8152"/>
                              <a:ext cx="907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387D" w:rsidRDefault="00F0387D">
                                <w:r>
                                  <w:t>HTA/BTA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5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401" y="6621"/>
                              <a:ext cx="270" cy="1406"/>
                              <a:chOff x="1576" y="5265"/>
                              <a:chExt cx="599" cy="3122"/>
                            </a:xfrm>
                          </wpg:grpSpPr>
                          <wpg:grpSp>
                            <wpg:cNvPr id="6" name="Group 52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6164"/>
                                <a:ext cx="599" cy="2223"/>
                                <a:chOff x="1576" y="6164"/>
                                <a:chExt cx="599" cy="2223"/>
                              </a:xfrm>
                            </wpg:grpSpPr>
                            <wpg:grpSp>
                              <wpg:cNvPr id="7" name="Group 5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576" y="7343"/>
                                  <a:ext cx="599" cy="1044"/>
                                  <a:chOff x="2982" y="710"/>
                                  <a:chExt cx="994" cy="1704"/>
                                </a:xfrm>
                              </wpg:grpSpPr>
                              <wps:wsp>
                                <wps:cNvPr id="8" name="Oval 5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71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Oval 5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142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53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15" y="6757"/>
                                  <a:ext cx="130" cy="588"/>
                                  <a:chOff x="9143" y="3600"/>
                                  <a:chExt cx="144" cy="652"/>
                                </a:xfrm>
                              </wpg:grpSpPr>
                              <wps:wsp>
                                <wps:cNvPr id="11" name="Rectangle 5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43" y="3742"/>
                                    <a:ext cx="144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Line 534"/>
                                <wps:cNvCnPr/>
                                <wps:spPr bwMode="auto">
                                  <a:xfrm>
                                    <a:off x="9214" y="3600"/>
                                    <a:ext cx="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" name="Group 5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98" y="6164"/>
                                  <a:ext cx="273" cy="704"/>
                                  <a:chOff x="8064" y="3888"/>
                                  <a:chExt cx="302" cy="780"/>
                                </a:xfrm>
                              </wpg:grpSpPr>
                              <wps:wsp>
                                <wps:cNvPr id="14" name="Line 536"/>
                                <wps:cNvCnPr/>
                                <wps:spPr bwMode="auto">
                                  <a:xfrm flipV="1">
                                    <a:off x="8263" y="3888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537"/>
                                <wps:cNvCnPr/>
                                <wps:spPr bwMode="auto">
                                  <a:xfrm>
                                    <a:off x="8263" y="4428"/>
                                    <a:ext cx="0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538"/>
                                <wps:cNvCnPr/>
                                <wps:spPr bwMode="auto">
                                  <a:xfrm flipH="1" flipV="1">
                                    <a:off x="8064" y="4068"/>
                                    <a:ext cx="199" cy="3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Oval 5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187" y="4009"/>
                                    <a:ext cx="141" cy="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Line 540"/>
                                <wps:cNvCnPr/>
                                <wps:spPr bwMode="auto">
                                  <a:xfrm>
                                    <a:off x="8156" y="400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9" name="Line 541"/>
                            <wps:cNvCnPr/>
                            <wps:spPr bwMode="auto">
                              <a:xfrm flipV="1">
                                <a:off x="1878" y="5265"/>
                                <a:ext cx="0" cy="9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" name="Group 542"/>
                        <wpg:cNvGrpSpPr>
                          <a:grpSpLocks/>
                        </wpg:cNvGrpSpPr>
                        <wpg:grpSpPr bwMode="auto">
                          <a:xfrm>
                            <a:off x="4961" y="3671"/>
                            <a:ext cx="907" cy="1970"/>
                            <a:chOff x="4961" y="3671"/>
                            <a:chExt cx="907" cy="1970"/>
                          </a:xfrm>
                        </wpg:grpSpPr>
                        <wpg:grpSp>
                          <wpg:cNvPr id="21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5076" y="3671"/>
                              <a:ext cx="631" cy="1723"/>
                              <a:chOff x="5076" y="3671"/>
                              <a:chExt cx="631" cy="1723"/>
                            </a:xfrm>
                          </wpg:grpSpPr>
                          <wps:wsp>
                            <wps:cNvPr id="22" name="Rectangle 5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076" y="3671"/>
                                <a:ext cx="631" cy="17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" name="Group 54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75" y="3872"/>
                                <a:ext cx="270" cy="1406"/>
                                <a:chOff x="1576" y="5265"/>
                                <a:chExt cx="599" cy="3122"/>
                              </a:xfrm>
                            </wpg:grpSpPr>
                            <wpg:grpSp>
                              <wpg:cNvPr id="24" name="Group 5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576" y="6164"/>
                                  <a:ext cx="599" cy="2223"/>
                                  <a:chOff x="1576" y="6164"/>
                                  <a:chExt cx="599" cy="2223"/>
                                </a:xfrm>
                              </wpg:grpSpPr>
                              <wpg:grpSp>
                                <wpg:cNvPr id="25" name="Group 54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576" y="7343"/>
                                    <a:ext cx="599" cy="1044"/>
                                    <a:chOff x="2982" y="710"/>
                                    <a:chExt cx="994" cy="1704"/>
                                  </a:xfrm>
                                </wpg:grpSpPr>
                                <wps:wsp>
                                  <wps:cNvPr id="26" name="Oval 5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82" y="710"/>
                                      <a:ext cx="994" cy="9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Oval 5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82" y="1420"/>
                                      <a:ext cx="994" cy="9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" name="Group 5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15" y="6757"/>
                                    <a:ext cx="130" cy="588"/>
                                    <a:chOff x="9143" y="3600"/>
                                    <a:chExt cx="144" cy="652"/>
                                  </a:xfrm>
                                </wpg:grpSpPr>
                                <wps:wsp>
                                  <wps:cNvPr id="29" name="Rectangle 5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43" y="3742"/>
                                      <a:ext cx="144" cy="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Line 552"/>
                                  <wps:cNvCnPr/>
                                  <wps:spPr bwMode="auto">
                                    <a:xfrm>
                                      <a:off x="9214" y="3600"/>
                                      <a:ext cx="0" cy="6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1" name="Group 55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698" y="6164"/>
                                    <a:ext cx="273" cy="704"/>
                                    <a:chOff x="8064" y="3888"/>
                                    <a:chExt cx="302" cy="780"/>
                                  </a:xfrm>
                                </wpg:grpSpPr>
                                <wps:wsp>
                                  <wps:cNvPr id="32" name="Line 554"/>
                                  <wps:cNvCnPr/>
                                  <wps:spPr bwMode="auto">
                                    <a:xfrm flipV="1">
                                      <a:off x="8263" y="3888"/>
                                      <a:ext cx="0" cy="2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Line 555"/>
                                  <wps:cNvCnPr/>
                                  <wps:spPr bwMode="auto">
                                    <a:xfrm>
                                      <a:off x="8263" y="4428"/>
                                      <a:ext cx="0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Line 556"/>
                                  <wps:cNvCnPr/>
                                  <wps:spPr bwMode="auto">
                                    <a:xfrm flipH="1" flipV="1">
                                      <a:off x="8064" y="4068"/>
                                      <a:ext cx="199" cy="3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Oval 5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187" y="4009"/>
                                      <a:ext cx="141" cy="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Line 558"/>
                                  <wps:cNvCnPr/>
                                  <wps:spPr bwMode="auto">
                                    <a:xfrm>
                                      <a:off x="8156" y="4008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7" name="Line 559"/>
                              <wps:cNvCnPr/>
                              <wps:spPr bwMode="auto">
                                <a:xfrm flipV="1">
                                  <a:off x="1878" y="5265"/>
                                  <a:ext cx="0" cy="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8" name="Text Box 56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961" y="5403"/>
                              <a:ext cx="907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387D" w:rsidRDefault="00F0387D">
                                <w:r>
                                  <w:t>HTA/BTA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61"/>
                        <wpg:cNvGrpSpPr>
                          <a:grpSpLocks/>
                        </wpg:cNvGrpSpPr>
                        <wpg:grpSpPr bwMode="auto">
                          <a:xfrm>
                            <a:off x="4965" y="5779"/>
                            <a:ext cx="907" cy="1968"/>
                            <a:chOff x="4965" y="5779"/>
                            <a:chExt cx="907" cy="1968"/>
                          </a:xfrm>
                        </wpg:grpSpPr>
                        <wps:wsp>
                          <wps:cNvPr id="40" name="Rectangle 5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76" y="5779"/>
                              <a:ext cx="631" cy="1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5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965" y="7509"/>
                              <a:ext cx="907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387D" w:rsidRDefault="00F0387D">
                                <w:r>
                                  <w:t>HTA/BTA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2" name="Group 5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75" y="5980"/>
                              <a:ext cx="270" cy="1406"/>
                              <a:chOff x="1576" y="5265"/>
                              <a:chExt cx="599" cy="3122"/>
                            </a:xfrm>
                          </wpg:grpSpPr>
                          <wpg:grpSp>
                            <wpg:cNvPr id="43" name="Group 5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6164"/>
                                <a:ext cx="599" cy="2223"/>
                                <a:chOff x="1576" y="6164"/>
                                <a:chExt cx="599" cy="2223"/>
                              </a:xfrm>
                            </wpg:grpSpPr>
                            <wpg:grpSp>
                              <wpg:cNvPr id="44" name="Group 5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576" y="7343"/>
                                  <a:ext cx="599" cy="1044"/>
                                  <a:chOff x="2982" y="710"/>
                                  <a:chExt cx="994" cy="1704"/>
                                </a:xfrm>
                              </wpg:grpSpPr>
                              <wps:wsp>
                                <wps:cNvPr id="45" name="Oval 5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71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Oval 5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142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5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15" y="6757"/>
                                  <a:ext cx="130" cy="588"/>
                                  <a:chOff x="9143" y="3600"/>
                                  <a:chExt cx="144" cy="652"/>
                                </a:xfrm>
                              </wpg:grpSpPr>
                              <wps:wsp>
                                <wps:cNvPr id="48" name="Rectangle 5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43" y="3742"/>
                                    <a:ext cx="144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Line 571"/>
                                <wps:cNvCnPr/>
                                <wps:spPr bwMode="auto">
                                  <a:xfrm>
                                    <a:off x="9214" y="3600"/>
                                    <a:ext cx="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0" name="Group 5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98" y="6164"/>
                                  <a:ext cx="273" cy="704"/>
                                  <a:chOff x="8064" y="3888"/>
                                  <a:chExt cx="302" cy="780"/>
                                </a:xfrm>
                              </wpg:grpSpPr>
                              <wps:wsp>
                                <wps:cNvPr id="51" name="Line 573"/>
                                <wps:cNvCnPr/>
                                <wps:spPr bwMode="auto">
                                  <a:xfrm flipV="1">
                                    <a:off x="8263" y="3888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574"/>
                                <wps:cNvCnPr/>
                                <wps:spPr bwMode="auto">
                                  <a:xfrm>
                                    <a:off x="8263" y="4428"/>
                                    <a:ext cx="0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575"/>
                                <wps:cNvCnPr/>
                                <wps:spPr bwMode="auto">
                                  <a:xfrm flipH="1" flipV="1">
                                    <a:off x="8064" y="4068"/>
                                    <a:ext cx="199" cy="3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Oval 57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187" y="4009"/>
                                    <a:ext cx="141" cy="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Line 577"/>
                                <wps:cNvCnPr/>
                                <wps:spPr bwMode="auto">
                                  <a:xfrm>
                                    <a:off x="8156" y="400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6" name="Line 578"/>
                            <wps:cNvCnPr/>
                            <wps:spPr bwMode="auto">
                              <a:xfrm flipV="1">
                                <a:off x="1878" y="5265"/>
                                <a:ext cx="0" cy="9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7" name="Group 579"/>
                        <wpg:cNvGrpSpPr>
                          <a:grpSpLocks/>
                        </wpg:cNvGrpSpPr>
                        <wpg:grpSpPr bwMode="auto">
                          <a:xfrm>
                            <a:off x="1248" y="5771"/>
                            <a:ext cx="907" cy="2024"/>
                            <a:chOff x="1248" y="5771"/>
                            <a:chExt cx="907" cy="2024"/>
                          </a:xfrm>
                        </wpg:grpSpPr>
                        <wps:wsp>
                          <wps:cNvPr id="58" name="Rectangle 5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62" y="5771"/>
                              <a:ext cx="631" cy="1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5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48" y="7504"/>
                              <a:ext cx="907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387D" w:rsidRDefault="00F0387D">
                                <w:r>
                                  <w:t>HTA/BTA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" name="Group 5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61" y="5972"/>
                              <a:ext cx="270" cy="1406"/>
                              <a:chOff x="1576" y="5265"/>
                              <a:chExt cx="599" cy="3122"/>
                            </a:xfrm>
                          </wpg:grpSpPr>
                          <wpg:grpSp>
                            <wpg:cNvPr id="61" name="Group 5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6164"/>
                                <a:ext cx="599" cy="2223"/>
                                <a:chOff x="1576" y="6164"/>
                                <a:chExt cx="599" cy="2223"/>
                              </a:xfrm>
                            </wpg:grpSpPr>
                            <wpg:grpSp>
                              <wpg:cNvPr id="62" name="Group 58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576" y="7343"/>
                                  <a:ext cx="599" cy="1044"/>
                                  <a:chOff x="2982" y="710"/>
                                  <a:chExt cx="994" cy="1704"/>
                                </a:xfrm>
                              </wpg:grpSpPr>
                              <wps:wsp>
                                <wps:cNvPr id="63" name="Oval 5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71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Oval 58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142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58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15" y="6757"/>
                                  <a:ext cx="130" cy="588"/>
                                  <a:chOff x="9143" y="3600"/>
                                  <a:chExt cx="144" cy="652"/>
                                </a:xfrm>
                              </wpg:grpSpPr>
                              <wps:wsp>
                                <wps:cNvPr id="66" name="Rectangle 5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43" y="3742"/>
                                    <a:ext cx="144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Line 589"/>
                                <wps:cNvCnPr/>
                                <wps:spPr bwMode="auto">
                                  <a:xfrm>
                                    <a:off x="9214" y="3600"/>
                                    <a:ext cx="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8" name="Group 5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98" y="6164"/>
                                  <a:ext cx="273" cy="704"/>
                                  <a:chOff x="8064" y="3888"/>
                                  <a:chExt cx="302" cy="780"/>
                                </a:xfrm>
                              </wpg:grpSpPr>
                              <wps:wsp>
                                <wps:cNvPr id="69" name="Line 591"/>
                                <wps:cNvCnPr/>
                                <wps:spPr bwMode="auto">
                                  <a:xfrm flipV="1">
                                    <a:off x="8263" y="3888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592"/>
                                <wps:cNvCnPr/>
                                <wps:spPr bwMode="auto">
                                  <a:xfrm>
                                    <a:off x="8263" y="4428"/>
                                    <a:ext cx="0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593"/>
                                <wps:cNvCnPr/>
                                <wps:spPr bwMode="auto">
                                  <a:xfrm flipH="1" flipV="1">
                                    <a:off x="8064" y="4068"/>
                                    <a:ext cx="199" cy="3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Oval 59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187" y="4009"/>
                                    <a:ext cx="141" cy="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Line 595"/>
                                <wps:cNvCnPr/>
                                <wps:spPr bwMode="auto">
                                  <a:xfrm>
                                    <a:off x="8156" y="400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74" name="Line 596"/>
                            <wps:cNvCnPr/>
                            <wps:spPr bwMode="auto">
                              <a:xfrm flipV="1">
                                <a:off x="1878" y="5265"/>
                                <a:ext cx="0" cy="9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5" name="Group 597"/>
                        <wpg:cNvGrpSpPr>
                          <a:grpSpLocks/>
                        </wpg:cNvGrpSpPr>
                        <wpg:grpSpPr bwMode="auto">
                          <a:xfrm>
                            <a:off x="1247" y="3671"/>
                            <a:ext cx="907" cy="2006"/>
                            <a:chOff x="1247" y="3671"/>
                            <a:chExt cx="907" cy="2006"/>
                          </a:xfrm>
                        </wpg:grpSpPr>
                        <wps:wsp>
                          <wps:cNvPr id="76" name="Rectangle 5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62" y="3671"/>
                              <a:ext cx="631" cy="1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59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247" y="5405"/>
                              <a:ext cx="907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0387D" w:rsidRDefault="00F0387D">
                                <w:r>
                                  <w:t>HTA/BTA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8" name="Group 60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61" y="3872"/>
                              <a:ext cx="270" cy="1406"/>
                              <a:chOff x="1576" y="5265"/>
                              <a:chExt cx="599" cy="3122"/>
                            </a:xfrm>
                          </wpg:grpSpPr>
                          <wpg:grpSp>
                            <wpg:cNvPr id="79" name="Group 6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6164"/>
                                <a:ext cx="599" cy="2223"/>
                                <a:chOff x="1576" y="6164"/>
                                <a:chExt cx="599" cy="2223"/>
                              </a:xfrm>
                            </wpg:grpSpPr>
                            <wpg:grpSp>
                              <wpg:cNvPr id="80" name="Group 60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576" y="7343"/>
                                  <a:ext cx="599" cy="1044"/>
                                  <a:chOff x="2982" y="710"/>
                                  <a:chExt cx="994" cy="1704"/>
                                </a:xfrm>
                              </wpg:grpSpPr>
                              <wps:wsp>
                                <wps:cNvPr id="81" name="Oval 6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71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Oval 60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82" y="1420"/>
                                    <a:ext cx="994" cy="9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60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15" y="6757"/>
                                  <a:ext cx="130" cy="588"/>
                                  <a:chOff x="9143" y="3600"/>
                                  <a:chExt cx="144" cy="652"/>
                                </a:xfrm>
                              </wpg:grpSpPr>
                              <wps:wsp>
                                <wps:cNvPr id="84" name="Rectangle 6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143" y="3742"/>
                                    <a:ext cx="144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Line 607"/>
                                <wps:cNvCnPr/>
                                <wps:spPr bwMode="auto">
                                  <a:xfrm>
                                    <a:off x="9214" y="3600"/>
                                    <a:ext cx="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6" name="Group 60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98" y="6164"/>
                                  <a:ext cx="273" cy="704"/>
                                  <a:chOff x="8064" y="3888"/>
                                  <a:chExt cx="302" cy="780"/>
                                </a:xfrm>
                              </wpg:grpSpPr>
                              <wps:wsp>
                                <wps:cNvPr id="87" name="Line 609"/>
                                <wps:cNvCnPr/>
                                <wps:spPr bwMode="auto">
                                  <a:xfrm flipV="1">
                                    <a:off x="8263" y="3888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Line 610"/>
                                <wps:cNvCnPr/>
                                <wps:spPr bwMode="auto">
                                  <a:xfrm>
                                    <a:off x="8263" y="4428"/>
                                    <a:ext cx="0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Line 611"/>
                                <wps:cNvCnPr/>
                                <wps:spPr bwMode="auto">
                                  <a:xfrm flipH="1" flipV="1">
                                    <a:off x="8064" y="4068"/>
                                    <a:ext cx="199" cy="3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Oval 61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187" y="4009"/>
                                    <a:ext cx="141" cy="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Line 613"/>
                                <wps:cNvCnPr/>
                                <wps:spPr bwMode="auto">
                                  <a:xfrm>
                                    <a:off x="8156" y="400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92" name="Line 614"/>
                            <wps:cNvCnPr/>
                            <wps:spPr bwMode="auto">
                              <a:xfrm flipV="1">
                                <a:off x="1878" y="5265"/>
                                <a:ext cx="0" cy="9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93" name="Text Box 6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2353"/>
                            <a:ext cx="590" cy="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r>
                                <w:t>HTB</w:t>
                              </w:r>
                            </w:p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t>HTA</w:t>
                              </w:r>
                            </w:p>
                            <w:p w:rsidR="00F0387D" w:rsidRDefault="00F0387D"/>
                            <w:p w:rsidR="00F0387D" w:rsidRDefault="00F0387D"/>
                            <w:p w:rsidR="00F0387D" w:rsidRDefault="00F0387D"/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94" name="Text Box 6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6" y="2353"/>
                            <a:ext cx="1269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r>
                                <w:t>Poste</w:t>
                              </w:r>
                              <w:r w:rsidR="000437EA">
                                <w:t>(s)</w:t>
                              </w:r>
                            </w:p>
                            <w:p w:rsidR="00F0387D" w:rsidRDefault="00F0387D">
                              <w:r>
                                <w:t>Source</w:t>
                              </w:r>
                              <w:r w:rsidR="000437EA">
                                <w:t>(s)</w:t>
                              </w:r>
                            </w:p>
                            <w:p w:rsidR="00F0387D" w:rsidRDefault="00F038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5" name="Group 617"/>
                        <wpg:cNvGrpSpPr>
                          <a:grpSpLocks/>
                        </wpg:cNvGrpSpPr>
                        <wpg:grpSpPr bwMode="auto">
                          <a:xfrm>
                            <a:off x="3403" y="2345"/>
                            <a:ext cx="269" cy="470"/>
                            <a:chOff x="3403" y="2345"/>
                            <a:chExt cx="269" cy="470"/>
                          </a:xfrm>
                        </wpg:grpSpPr>
                        <wps:wsp>
                          <wps:cNvPr id="96" name="Oval 6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03" y="2345"/>
                              <a:ext cx="269" cy="2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Oval 6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03" y="2541"/>
                              <a:ext cx="269" cy="2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20"/>
                        <wpg:cNvGrpSpPr>
                          <a:grpSpLocks/>
                        </wpg:cNvGrpSpPr>
                        <wpg:grpSpPr bwMode="auto">
                          <a:xfrm>
                            <a:off x="3457" y="2812"/>
                            <a:ext cx="111" cy="316"/>
                            <a:chOff x="3457" y="2812"/>
                            <a:chExt cx="111" cy="316"/>
                          </a:xfrm>
                        </wpg:grpSpPr>
                        <wps:wsp>
                          <wps:cNvPr id="99" name="Line 621"/>
                          <wps:cNvCnPr/>
                          <wps:spPr bwMode="auto">
                            <a:xfrm flipV="1">
                              <a:off x="3537" y="281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22"/>
                          <wps:cNvCnPr/>
                          <wps:spPr bwMode="auto">
                            <a:xfrm>
                              <a:off x="3537" y="3031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23"/>
                          <wps:cNvCnPr/>
                          <wps:spPr bwMode="auto">
                            <a:xfrm flipH="1" flipV="1">
                              <a:off x="3457" y="2885"/>
                              <a:ext cx="8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" name="Group 6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508" y="2873"/>
                              <a:ext cx="60" cy="59"/>
                              <a:chOff x="6167" y="3301"/>
                              <a:chExt cx="148" cy="144"/>
                            </a:xfrm>
                          </wpg:grpSpPr>
                          <wps:wsp>
                            <wps:cNvPr id="103" name="Line 625"/>
                            <wps:cNvCnPr/>
                            <wps:spPr bwMode="auto">
                              <a:xfrm>
                                <a:off x="6174" y="3304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626"/>
                            <wps:cNvCnPr/>
                            <wps:spPr bwMode="auto">
                              <a:xfrm flipH="1">
                                <a:off x="6167" y="3301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5" name="Line 627"/>
                        <wps:cNvCnPr/>
                        <wps:spPr bwMode="auto">
                          <a:xfrm>
                            <a:off x="2952" y="3130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628"/>
                        <wpg:cNvGrpSpPr>
                          <a:grpSpLocks/>
                        </wpg:cNvGrpSpPr>
                        <wpg:grpSpPr bwMode="auto">
                          <a:xfrm>
                            <a:off x="2870" y="3131"/>
                            <a:ext cx="112" cy="316"/>
                            <a:chOff x="2870" y="3131"/>
                            <a:chExt cx="112" cy="316"/>
                          </a:xfrm>
                        </wpg:grpSpPr>
                        <wps:wsp>
                          <wps:cNvPr id="107" name="Line 629"/>
                          <wps:cNvCnPr/>
                          <wps:spPr bwMode="auto">
                            <a:xfrm flipV="1">
                              <a:off x="2951" y="313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0"/>
                          <wps:cNvCnPr/>
                          <wps:spPr bwMode="auto">
                            <a:xfrm>
                              <a:off x="2951" y="3350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1"/>
                          <wps:cNvCnPr/>
                          <wps:spPr bwMode="auto">
                            <a:xfrm flipH="1" flipV="1">
                              <a:off x="2870" y="3204"/>
                              <a:ext cx="81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0" name="Group 6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22" y="3192"/>
                              <a:ext cx="60" cy="59"/>
                              <a:chOff x="6167" y="3301"/>
                              <a:chExt cx="148" cy="144"/>
                            </a:xfrm>
                          </wpg:grpSpPr>
                          <wps:wsp>
                            <wps:cNvPr id="111" name="Line 633"/>
                            <wps:cNvCnPr/>
                            <wps:spPr bwMode="auto">
                              <a:xfrm>
                                <a:off x="6174" y="3304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634"/>
                            <wps:cNvCnPr/>
                            <wps:spPr bwMode="auto">
                              <a:xfrm flipH="1">
                                <a:off x="6167" y="3301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3" name="Group 635"/>
                        <wpg:cNvGrpSpPr>
                          <a:grpSpLocks/>
                        </wpg:cNvGrpSpPr>
                        <wpg:grpSpPr bwMode="auto">
                          <a:xfrm>
                            <a:off x="4043" y="3131"/>
                            <a:ext cx="111" cy="316"/>
                            <a:chOff x="4043" y="3131"/>
                            <a:chExt cx="111" cy="316"/>
                          </a:xfrm>
                        </wpg:grpSpPr>
                        <wps:wsp>
                          <wps:cNvPr id="114" name="Line 636"/>
                          <wps:cNvCnPr/>
                          <wps:spPr bwMode="auto">
                            <a:xfrm flipV="1">
                              <a:off x="4123" y="313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7"/>
                          <wps:cNvCnPr/>
                          <wps:spPr bwMode="auto">
                            <a:xfrm>
                              <a:off x="4123" y="3350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8"/>
                          <wps:cNvCnPr/>
                          <wps:spPr bwMode="auto">
                            <a:xfrm flipH="1" flipV="1">
                              <a:off x="4043" y="3204"/>
                              <a:ext cx="8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7" name="Group 63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94" y="3192"/>
                              <a:ext cx="60" cy="59"/>
                              <a:chOff x="6167" y="3301"/>
                              <a:chExt cx="148" cy="144"/>
                            </a:xfrm>
                          </wpg:grpSpPr>
                          <wps:wsp>
                            <wps:cNvPr id="118" name="Line 640"/>
                            <wps:cNvCnPr/>
                            <wps:spPr bwMode="auto">
                              <a:xfrm>
                                <a:off x="6174" y="3304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641"/>
                            <wps:cNvCnPr/>
                            <wps:spPr bwMode="auto">
                              <a:xfrm flipH="1">
                                <a:off x="6167" y="3301"/>
                                <a:ext cx="141" cy="1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0" name="Line 642"/>
                        <wps:cNvCnPr/>
                        <wps:spPr bwMode="auto">
                          <a:xfrm>
                            <a:off x="2256" y="3447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Line 643"/>
                        <wps:cNvCnPr/>
                        <wps:spPr bwMode="auto">
                          <a:xfrm>
                            <a:off x="2257" y="3447"/>
                            <a:ext cx="0" cy="25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Line 644"/>
                        <wps:cNvCnPr/>
                        <wps:spPr bwMode="auto">
                          <a:xfrm>
                            <a:off x="4810" y="3447"/>
                            <a:ext cx="0" cy="3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Line 645"/>
                        <wps:cNvCnPr/>
                        <wps:spPr bwMode="auto">
                          <a:xfrm>
                            <a:off x="4123" y="3447"/>
                            <a:ext cx="6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Line 646"/>
                        <wps:cNvCnPr/>
                        <wps:spPr bwMode="auto">
                          <a:xfrm>
                            <a:off x="3536" y="6617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" name="Line 647"/>
                        <wps:cNvCnPr/>
                        <wps:spPr bwMode="auto">
                          <a:xfrm>
                            <a:off x="1697" y="3870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" name="Line 648"/>
                        <wps:cNvCnPr/>
                        <wps:spPr bwMode="auto">
                          <a:xfrm>
                            <a:off x="1697" y="596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" name="Line 649"/>
                        <wps:cNvCnPr/>
                        <wps:spPr bwMode="auto">
                          <a:xfrm flipH="1">
                            <a:off x="4811" y="5977"/>
                            <a:ext cx="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Line 650"/>
                        <wps:cNvCnPr/>
                        <wps:spPr bwMode="auto">
                          <a:xfrm flipH="1">
                            <a:off x="4811" y="3870"/>
                            <a:ext cx="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1778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Simple dérivation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" y="4517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488" y="661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7261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6623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4513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87D" w:rsidRDefault="00F0387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Line 657"/>
                        <wps:cNvCnPr/>
                        <wps:spPr bwMode="auto">
                          <a:xfrm>
                            <a:off x="3550" y="3130"/>
                            <a:ext cx="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16.65pt;margin-top:10.65pt;width:231.25pt;height:332.95pt;z-index:251658240" coordorigin="1247,1778" coordsize="4625,6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" o:allowincell="f">
                <v:group id="Group 524" o:spid="_x0000_s1027" style="position:absolute;left:3089;top:6420;width:907;height:2017" coordorigin="3089,6420" coordsize="907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525" o:spid="_x0000_s1028" style="position:absolute;left:3202;top:6420;width:630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kZMUA&#10;AADaAAAADwAAAGRycy9kb3ducmV2LnhtbESPQWvCQBSE74X+h+UVvBTd1FKR6ColUOglSNUWj4/s&#10;M4lm38bs06T/vlso9DjMzDfMcj24Rt2oC7VnA0+TBBRx4W3NpYH97m08BxUE2WLjmQx8U4D16v5u&#10;ian1PX/QbSulihAOKRqoRNpU61BU5DBMfEscvaPvHEqUXalth32Eu0ZPk2SmHdYcFypsKauoOG+v&#10;zsBRXr76z8310l4O2WMpeX7Kprkxo4fhdQFKaJD/8F/73Rp4ht8r8Qb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KRkxQAAANoAAAAPAAAAAAAAAAAAAAAAAJgCAABkcnMv&#10;ZG93bnJldi54bWxQSwUGAAAAAAQABAD1AAAAigMAAAAA&#10;">
                    <v:stroke dashstyle="dash"/>
                    <o:lock v:ext="edit" aspectratio="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6" o:spid="_x0000_s1029" type="#_x0000_t202" style="position:absolute;left:3089;top:8152;width:90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F0387D" w:rsidRDefault="00F0387D">
                          <w:r>
                            <w:t>HTA/BTA</w:t>
                          </w:r>
                        </w:p>
                      </w:txbxContent>
                    </v:textbox>
                  </v:shape>
                  <v:group id="Group 527" o:spid="_x0000_s1030" style="position:absolute;left:3401;top:6621;width:270;height:1406" coordorigin="1576,5265" coordsize="599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o:lock v:ext="edit" aspectratio="t"/>
                    <v:group id="Group 528" o:spid="_x0000_s1031" style="position:absolute;left:1576;top:6164;width:599;height:2223" coordorigin="1576,6164" coordsize="599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o:lock v:ext="edit" aspectratio="t"/>
                      <v:group id="Group 529" o:spid="_x0000_s1032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oval id="Oval 530" o:spid="_x0000_s1033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+p8EA&#10;AADaAAAADwAAAGRycy9kb3ducmV2LnhtbERPz2vCMBS+C/4P4Q28yJpOsG6dUdxgoJeBdez8aN7a&#10;YvPSJlnb/ffmIOz48f3e7ifTioGcbywreEpSEMSl1Q1XCr4uH4/PIHxA1thaJgV/5GG/m8+2mGs7&#10;8pmGIlQihrDPUUEdQpdL6cuaDPrEdsSR+7HOYIjQVVI7HGO4aeUqTTNpsOHYUGNH7zWV1+LXKAjr&#10;bPnixrdv3183aXv67P2py5RaPEyHVxCBpvAvvruPWkHcGq/EGyB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gvqfBAAAA2gAAAA8AAAAAAAAAAAAAAAAAmAIAAGRycy9kb3du&#10;cmV2LnhtbFBLBQYAAAAABAAEAPUAAACGAwAAAAA=&#10;" strokecolor="green">
                          <o:lock v:ext="edit" aspectratio="t"/>
                        </v:oval>
                        <v:oval id="Oval 531" o:spid="_x0000_s1034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4J8MA&#10;AADaAAAADwAAAGRycy9kb3ducmV2LnhtbESPzWrDMBCE74G8g9hAb4mcUkrrRAklxdCDe4hTkuti&#10;bSyn1spY8k/fvioEehxm5htmu59sIwbqfO1YwXqVgCAuna65UvB1ypYvIHxA1tg4JgU/5GG/m8+2&#10;mGo38pGGIlQiQtinqMCE0KZS+tKQRb9yLXH0rq6zGKLsKqk7HCPcNvIxSZ6lxZrjgsGWDobK76K3&#10;Cmoc80vR558ZV2aSl/fT2T/dlHpYTG8bEIGm8B++tz+0glf4uxJv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4J8MAAADaAAAADwAAAAAAAAAAAAAAAACYAgAAZHJzL2Rv&#10;d25yZXYueG1sUEsFBgAAAAAEAAQA9QAAAIgDAAAAAA==&#10;" filled="f" strokecolor="green">
                          <o:lock v:ext="edit" aspectratio="t"/>
                        </v:oval>
                      </v:group>
                      <v:group id="Group 532" o:spid="_x0000_s1035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o:lock v:ext="edit" aspectratio="t"/>
                        <v:rect id="Rectangle 533" o:spid="_x0000_s1036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Td8AA&#10;AADbAAAADwAAAGRycy9kb3ducmV2LnhtbERP32vCMBB+H/g/hBN8m2knE+mMRYSKb7JOYY9Hc2s7&#10;m0tIMq3/vRkM9nYf389bl6MZxJV86C0ryOcZCOLG6p5bBaeP6nkFIkRkjYNlUnCnAOVm8rTGQtsb&#10;v9O1jq1IIRwKVNDF6AopQ9ORwTC3jjhxX9YbjAn6VmqPtxRuBvmSZUtpsOfU0KGjXUfNpf4xCvYt&#10;HheVrrNvX33a5f3stvrVKTWbjts3EJHG+C/+cx90mp/D7y/p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0Td8AAAADbAAAADwAAAAAAAAAAAAAAAACYAgAAZHJzL2Rvd25y&#10;ZXYueG1sUEsFBgAAAAAEAAQA9QAAAIUDAAAAAA==&#10;" strokecolor="green">
                          <o:lock v:ext="edit" aspectratio="t"/>
                        </v:rect>
                        <v:line id="Line 534" o:spid="_x0000_s1037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9hcAAAADbAAAADwAAAGRycy9kb3ducmV2LnhtbERPTWvCQBC9F/wPywi91Y2BWomuYhSh&#10;0FNNvA/ZMYnJzobsmqT/visUepvH+5ztfjKtGKh3tWUFy0UEgriwuuZSQZ6d39YgnEfW2FomBT/k&#10;YL+bvWwx0XbkbxouvhQhhF2CCirvu0RKV1Rk0C1sRxy4m+0N+gD7UuoexxBuWhlH0UoarDk0VNjR&#10;saKiuTyMgiYfy1P3kb5jtm6a2/0rvvo0Vup1Ph02IDxN/l/85/7UYX4Mz1/CA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1/YXAAAAA2wAAAA8AAAAAAAAAAAAAAAAA&#10;oQIAAGRycy9kb3ducmV2LnhtbFBLBQYAAAAABAAEAPkAAACOAwAAAAA=&#10;" strokecolor="green"/>
                      </v:group>
                      <v:group id="Group 535" o:spid="_x0000_s1038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o:lock v:ext="edit" aspectratio="t"/>
                        <v:line id="Line 536" o:spid="_x0000_s1039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bN8EAAADbAAAADwAAAGRycy9kb3ducmV2LnhtbERP22oCMRB9F/yHMELfalaRrmyNIoKg&#10;aKVd+wHTzXQvbiZLkur27xuh4NscznUWq9604krO15YVTMYJCOLC6ppLBZ/n7fMchA/IGlvLpOCX&#10;PKyWw8ECM21v/EHXPJQihrDPUEEVQpdJ6YuKDPqx7Ygj922dwRChK6V2eIvhppXTJHmRBmuODRV2&#10;tKmouOQ/RkE6fSvkwR1nzftXuvdr26SnvFHqadSvX0EE6sND/O/e6Th/Bvdf4gF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V9s3wQAAANsAAAAPAAAAAAAAAAAAAAAA&#10;AKECAABkcnMvZG93bnJldi54bWxQSwUGAAAAAAQABAD5AAAAjwMAAAAA&#10;" strokecolor="green"/>
                        <v:line id="Line 537" o:spid="_x0000_s1040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l8cAAAADbAAAADwAAAGRycy9kb3ducmV2LnhtbERPS4vCMBC+C/sfwgjeNLXgg2pa1l0E&#10;YU++7kMztt02k9Jkbf33G0HwNh/fc7bZYBpxp85VlhXMZxEI4tzqigsFl/N+ugbhPLLGxjIpeJCD&#10;LP0YbTHRtucj3U++ECGEXYIKSu/bREqXl2TQzWxLHLib7Qz6ALtC6g77EG4aGUfRUhqsODSU2NJX&#10;SXl9+jMK6ktffLer3QLP67q+/f7EV7+LlZqMh88NCE+Df4tf7oMO8xfw/CUcIN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cZfHAAAAA2wAAAA8AAAAAAAAAAAAAAAAA&#10;oQIAAGRycy9kb3ducmV2LnhtbFBLBQYAAAAABAAEAPkAAACOAwAAAAA=&#10;" strokecolor="green"/>
                        <v:line id="Line 538" o:spid="_x0000_s1041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xCcAAAADbAAAADwAAAGRycy9kb3ducmV2LnhtbERP32vCMBB+H/g/hBP2tqZ2IKMzyhQs&#10;PolTER+P5NaUNZfSRK3/vREGe7uP7+fNFoNrxZX60HhWMMlyEMTam4ZrBcfD+u0DRIjIBlvPpOBO&#10;ARbz0csMS+Nv/E3XfaxFCuFQogIbY1dKGbQlhyHzHXHifnzvMCbY19L0eEvhrpVFnk+lw4ZTg8WO&#10;Vpb07/7iFJze74XV7TLfbX01qTRuqqI4K/U6Hr4+QUQa4r/4z70xaf4Unr+kA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GsQnAAAAA2wAAAA8AAAAAAAAAAAAAAAAA&#10;oQIAAGRycy9kb3ducmV2LnhtbFBLBQYAAAAABAAEAPkAAACOAwAAAAA=&#10;" strokecolor="green"/>
                        <v:oval id="Oval 539" o:spid="_x0000_s1042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crMIA&#10;AADbAAAADwAAAGRycy9kb3ducmV2LnhtbERPTWvCQBC9F/oflin0UnRjoVFTN1IFoV4KTcXzkB2T&#10;kOxs3F1N/PfdQsHbPN7nrNaj6cSVnG8sK5hNExDEpdUNVwoOP7vJAoQPyBo7y6TgRh7W+ePDCjNt&#10;B/6maxEqEUPYZ6igDqHPpPRlTQb91PbEkTtZZzBE6CqpHQ4x3HTyNUlSabDh2FBjT9uayra4GAXh&#10;LX1ZumFz9Od2nnT7r7Pf96lSz0/jxzuIQGO4i//dnzrOn8PfL/E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ZyswgAAANsAAAAPAAAAAAAAAAAAAAAAAJgCAABkcnMvZG93&#10;bnJldi54bWxQSwUGAAAAAAQABAD1AAAAhwMAAAAA&#10;" strokecolor="green">
                          <o:lock v:ext="edit" aspectratio="t"/>
                        </v:oval>
                        <v:line id="Line 540" o:spid="_x0000_s1043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Kb8MAAADbAAAADwAAAGRycy9kb3ducmV2LnhtbESPT2vCQBDF7wW/wzJCb3VjwCrRVdQi&#10;FHry333IjklMdjZktyb99p2D4G2G9+a936w2g2vUg7pQeTYwnSSgiHNvKy4MXM6HjwWoEJEtNp7J&#10;wB8F2KxHbyvMrO/5SI9TLJSEcMjQQBljm2kd8pIcholviUW7+c5hlLUrtO2wl3DX6DRJPrXDiqWh&#10;xJb2JeX16dcZqC998dXOdzM8L+r6dv9Jr3GXGvM+HrZLUJGG+DI/r7+t4Aus/CID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dym/DAAAA2wAAAA8AAAAAAAAAAAAA&#10;AAAAoQIAAGRycy9kb3ducmV2LnhtbFBLBQYAAAAABAAEAPkAAACRAwAAAAA=&#10;" strokecolor="green"/>
                      </v:group>
                    </v:group>
                    <v:line id="Line 541" o:spid="_x0000_s1044" style="position:absolute;flip:y;visibility:visible;mso-wrap-style:square" from="1878,5265" to="1878,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Z0qcIAAADbAAAADwAAAGRycy9kb3ducmV2LnhtbERP22oCMRB9L/QfwhR802yldOvWKCII&#10;FavY1Q8YN9O9dDNZkqjbv28EoW9zONeZznvTigs5X1tW8DxKQBAXVtdcKjgeVsM3ED4ga2wtk4Jf&#10;8jCfPT5MMdP2yl90yUMpYgj7DBVUIXSZlL6oyKAf2Y44ct/WGQwRulJqh9cYblo5TpJXabDm2FBh&#10;R8uKip/8bBSk420hN+7zpdmf0rVf2Cbd5Y1Sg6d+8Q4iUB/+xXf3h47zJ3D7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Z0qcIAAADbAAAADwAAAAAAAAAAAAAA&#10;AAChAgAAZHJzL2Rvd25yZXYueG1sUEsFBgAAAAAEAAQA+QAAAJADAAAAAA==&#10;" strokecolor="green"/>
                  </v:group>
                </v:group>
                <v:group id="Group 542" o:spid="_x0000_s1045" style="position:absolute;left:4961;top:3671;width:907;height:1970" coordorigin="4961,3671" coordsize="907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543" o:spid="_x0000_s1046" style="position:absolute;left:5076;top:3671;width:631;height:1723" coordorigin="5076,3671" coordsize="631,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544" o:spid="_x0000_s1047" style="position:absolute;left:5076;top:36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ifscUA&#10;AADbAAAADwAAAGRycy9kb3ducmV2LnhtbESPQWvCQBSE74X+h+UVehHdNFAp0VUkUOgllGpbPD6y&#10;zySafRuzT5P++25B6HGYmW+Y5Xp0rbpSHxrPBp5mCSji0tuGKwOfu9fpC6ggyBZbz2TghwKsV/d3&#10;S8ysH/iDrlupVIRwyNBALdJlWoeyJodh5jvi6B1871Ci7Cttexwi3LU6TZK5dthwXKixo7ym8rS9&#10;OAMHef4evt4v5+68zyeVFMUxTwtjHh/GzQKU0Cj/4Vv7zRpIU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J+xxQAAANsAAAAPAAAAAAAAAAAAAAAAAJgCAABkcnMv&#10;ZG93bnJldi54bWxQSwUGAAAAAAQABAD1AAAAigMAAAAA&#10;">
                      <v:stroke dashstyle="dash"/>
                      <o:lock v:ext="edit" aspectratio="t"/>
                    </v:rect>
                    <v:group id="Group 545" o:spid="_x0000_s1048" style="position:absolute;left:5275;top:3872;width:270;height:1406" coordorigin="1576,5265" coordsize="599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o:lock v:ext="edit" aspectratio="t"/>
                      <v:group id="Group 546" o:spid="_x0000_s1049" style="position:absolute;left:1576;top:6164;width:599;height:2223" coordorigin="1576,6164" coordsize="599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group id="Group 547" o:spid="_x0000_s1050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o:lock v:ext="edit" aspectratio="t"/>
                          <v:oval id="Oval 548" o:spid="_x0000_s1051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zisMA&#10;AADbAAAADwAAAGRycy9kb3ducmV2LnhtbESPQWvCQBSE70L/w/IKXopuKphq6iptQdBLwVQ8P7LP&#10;JJh9G3e3Jv57VxA8DjPzDbNY9aYRF3K+tqzgfZyAIC6srrlUsP9bj2YgfEDW2FgmBVfysFq+DBaY&#10;advxji55KEWEsM9QQRVCm0npi4oM+rFtiaN3tM5giNKVUjvsItw0cpIkqTRYc1yosKWfiopT/m8U&#10;hGn6Nnfd98GfTx9Js/09+22bKjV87b8+QQTqwzP8aG+0gkkK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nzisMAAADbAAAADwAAAAAAAAAAAAAAAACYAgAAZHJzL2Rv&#10;d25yZXYueG1sUEsFBgAAAAAEAAQA9QAAAIgDAAAAAA==&#10;" strokecolor="green">
                            <o:lock v:ext="edit" aspectratio="t"/>
                          </v:oval>
                          <v:oval id="Oval 549" o:spid="_x0000_s1052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s0MIA&#10;AADbAAAADwAAAGRycy9kb3ducmV2LnhtbESPQYvCMBSE78L+h/AWvGmqiC7VKLKL4ME9WGW9Pppn&#10;U21eShNt/fcbQfA4zMw3zGLV2UrcqfGlYwWjYQKCOHe65ELB8bAZfIHwAVlj5ZgUPMjDavnRW2Cq&#10;Xct7umehEBHCPkUFJoQ6ldLnhiz6oauJo3d2jcUQZVNI3WAb4baS4ySZSoslxwWDNX0byq/ZzSoo&#10;sd2dstvud8OF6eTp5/DnJxel+p/deg4iUBfe4Vd7qxWMZ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yzQwgAAANsAAAAPAAAAAAAAAAAAAAAAAJgCAABkcnMvZG93&#10;bnJldi54bWxQSwUGAAAAAAQABAD1AAAAhwMAAAAA&#10;" filled="f" strokecolor="green">
                            <o:lock v:ext="edit" aspectratio="t"/>
                          </v:oval>
                        </v:group>
                        <v:group id="Group 550" o:spid="_x0000_s1053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<o:lock v:ext="edit" aspectratio="t"/>
                          <v:rect id="Rectangle 551" o:spid="_x0000_s1054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VzMIA&#10;AADbAAAADwAAAGRycy9kb3ducmV2LnhtbESPQWsCMRSE7wX/Q3gFbzVbpVJXo4iw4q10teDxsXnu&#10;brt5CUnU9d+bguBxmJlvmMWqN524kA+tZQXvowwEcWV1y7WCw754+wQRIrLGzjIpuFGA1XLwssBc&#10;2yt/06WMtUgQDjkqaGJ0uZShashgGFlHnLyT9QZjkr6W2uM1wU0nx1k2lQZbTgsNOto0VP2VZ6Ng&#10;W+PXpNBl9uuLo53eftxafzilhq/9eg4iUh+f4Ud7pxWMZ/D/Jf0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9XMwgAAANsAAAAPAAAAAAAAAAAAAAAAAJgCAABkcnMvZG93&#10;bnJldi54bWxQSwUGAAAAAAQABAD1AAAAhwMAAAAA&#10;" strokecolor="green">
                            <o:lock v:ext="edit" aspectratio="t"/>
                          </v:rect>
                          <v:line id="Line 552" o:spid="_x0000_s1055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6aCb8AAADbAAAADwAAAGRycy9kb3ducmV2LnhtbERPy4rCMBTdD/gP4QrupqmVUalGUQdB&#10;mJWv/aW5fdjmpjQZW//eLAZmeTjv9XYwjXhS5yrLCqZRDII4s7riQsHtevxcgnAeWWNjmRS8yMF2&#10;M/pYY6ptz2d6XnwhQgi7FBWU3replC4ryaCLbEscuNx2Bn2AXSF1h30IN41M4nguDVYcGkps6VBS&#10;Vl9+jYL61hff7WL/hddlXeePn+Tu94lSk/GwW4HwNPh/8Z/7pBXMwvrwJfwA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6aCb8AAADbAAAADwAAAAAAAAAAAAAAAACh&#10;AgAAZHJzL2Rvd25yZXYueG1sUEsFBgAAAAAEAAQA+QAAAI0DAAAAAA==&#10;" strokecolor="green"/>
                        </v:group>
                        <v:group id="Group 553" o:spid="_x0000_s1056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o:lock v:ext="edit" aspectratio="t"/>
                          <v:line id="Line 554" o:spid="_x0000_s1057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e6uMUAAADbAAAADwAAAGRycy9kb3ducmV2LnhtbESP3WoCMRSE7wXfIZyCd5rtWrplaxQR&#10;BEttabc+wHFzuj9uTpYk6vbtTaHQy2FmvmEWq8F04kLON5YV3M8SEMSl1Q1XCg5f2+kTCB+QNXaW&#10;ScEPeVgtx6MF5tpe+ZMuRahEhLDPUUEdQp9L6cuaDPqZ7Ymj922dwRClq6R2eI1w08k0SR6lwYbj&#10;Qo09bWoqT8XZKMjSt1K+uv1D+3HMXvzattl70So1uRvWzyACDeE//NfeaQXzFH6/x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e6uMUAAADbAAAADwAAAAAAAAAA&#10;AAAAAAChAgAAZHJzL2Rvd25yZXYueG1sUEsFBgAAAAAEAAQA+QAAAJMDAAAAAA==&#10;" strokecolor="green"/>
                          <v:line id="Line 555" o:spid="_x0000_s1058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EfsMAAADbAAAADwAAAGRycy9kb3ducmV2LnhtbESPS4vCQBCE74L/YWhhbzox4oOso/hg&#10;QdiT0b03mTaJyfSEzGjiv3cWFvZYVNVX1Hrbm1o8qXWlZQXTSQSCOLO65FzB9fI1XoFwHlljbZkU&#10;vMjBdjMcrDHRtuMzPVOfiwBhl6CCwvsmkdJlBRl0E9sQB+9mW4M+yDaXusUuwE0t4yhaSIMlh4UC&#10;GzoUlFXpwyiorl1+bJb7OV5WVXW7f8c/fh8r9THqd58gPPX+P/zXPmkFsxn8fgk/QG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MBH7DAAAA2wAAAA8AAAAAAAAAAAAA&#10;AAAAoQIAAGRycy9kb3ducmV2LnhtbFBLBQYAAAAABAAEAPkAAACRAwAAAAA=&#10;" strokecolor="green"/>
                          <v:line id="Line 556" o:spid="_x0000_s1059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3WhcMAAADbAAAADwAAAGRycy9kb3ducmV2LnhtbESPQWsCMRSE7wX/Q3iCt5p1LUVWo6jQ&#10;xVNpVcTjI3luFjcvyybV9d+bQqHHYWa+YRar3jXiRl2oPSuYjDMQxNqbmisFx8PH6wxEiMgGG8+k&#10;4EEBVsvBywIL4+/8Tbd9rESCcChQgY2xLaQM2pLDMPYtcfIuvnMYk+wqaTq8J7hrZJ5l79JhzWnB&#10;YktbS/q6/3EKTtNHbnWzyb4+fTkpNe7KPD8rNRr26zmISH38D/+1d0bB9A1+v6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t1oXDAAAA2wAAAA8AAAAAAAAAAAAA&#10;AAAAoQIAAGRycy9kb3ducmV2LnhtbFBLBQYAAAAABAAEAPkAAACRAwAAAAA=&#10;" strokecolor="green"/>
                          <v:oval id="Oval 557" o:spid="_x0000_s1060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7IMQA&#10;AADbAAAADwAAAGRycy9kb3ducmV2LnhtbESPQWvCQBSE70L/w/IKvYhuWjFt06yiglAvglZ6fmRf&#10;k5Ds27i7mvTfdwuCx2FmvmHy5WBacSXna8sKnqcJCOLC6ppLBaev7eQNhA/IGlvLpOCXPCwXD6Mc&#10;M217PtD1GEoRIewzVFCF0GVS+qIig35qO+Lo/VhnMETpSqkd9hFuWvmSJKk0WHNcqLCjTUVFc7wY&#10;BWGejt9dv/725+Y1aXf7s991qVJPj8PqA0SgIdzDt/anVjCb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+yDEAAAA2wAAAA8AAAAAAAAAAAAAAAAAmAIAAGRycy9k&#10;b3ducmV2LnhtbFBLBQYAAAAABAAEAPUAAACJAwAAAAA=&#10;" strokecolor="green">
                            <o:lock v:ext="edit" aspectratio="t"/>
                          </v:oval>
                          <v:line id="Line 558" o:spid="_x0000_s1061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n5sIAAADbAAAADwAAAGRycy9kb3ducmV2LnhtbESPQYvCMBSE7wv+h/AEb2tqZVWqUdRF&#10;EPZk1fujeba1zUtpsrb+e7Ow4HGYmW+Y1aY3tXhQ60rLCibjCARxZnXJuYLL+fC5AOE8ssbaMil4&#10;koPNevCxwkTbjk/0SH0uAoRdggoK75tESpcVZNCNbUMcvJttDfog21zqFrsAN7WMo2gmDZYcFgps&#10;aF9QVqW/RkF16fLvZr77wvOiqm73n/jqd7FSo2G/XYLw1Pt3+L991AqmM/j7En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un5sIAAADbAAAADwAAAAAAAAAAAAAA&#10;AAChAgAAZHJzL2Rvd25yZXYueG1sUEsFBgAAAAAEAAQA+QAAAJADAAAAAA==&#10;" strokecolor="green"/>
                        </v:group>
                      </v:group>
                      <v:line id="Line 559" o:spid="_x0000_s1062" style="position:absolute;flip:y;visibility:visible;mso-wrap-style:square" from="1878,5265" to="1878,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ZIMQAAADbAAAADwAAAGRycy9kb3ducmV2LnhtbESP3WoCMRSE7wt9h3AK3tVsbXFlaxQR&#10;hIpV2tUHOG5O96ebkyWJun37RhC8HGbmG2Y6700rzuR8bVnByzABQVxYXXOp4LBfPU9A+ICssbVM&#10;Cv7Iw3z2+DDFTNsLf9M5D6WIEPYZKqhC6DIpfVGRQT+0HXH0fqwzGKJ0pdQOLxFuWjlKkrE0WHNc&#10;qLCjZUXFb34yCtLRtpAb9/nWfB3TtV/YJt3ljVKDp37xDiJQH+7hW/tDK3hN4fol/g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BkgxAAAANsAAAAPAAAAAAAAAAAA&#10;AAAAAKECAABkcnMvZG93bnJldi54bWxQSwUGAAAAAAQABAD5AAAAkgMAAAAA&#10;" strokecolor="green"/>
                    </v:group>
                  </v:group>
                  <v:shape id="Text Box 560" o:spid="_x0000_s1063" type="#_x0000_t202" style="position:absolute;left:4961;top:5403;width:90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o:lock v:ext="edit" aspectratio="t"/>
                    <v:textbox inset="0,0,0,0">
                      <w:txbxContent>
                        <w:p w:rsidR="00F0387D" w:rsidRDefault="00F0387D">
                          <w:r>
                            <w:t>HTA/BTA</w:t>
                          </w:r>
                        </w:p>
                      </w:txbxContent>
                    </v:textbox>
                  </v:shape>
                </v:group>
                <v:group id="Group 561" o:spid="_x0000_s1064" style="position:absolute;left:4965;top:5779;width:907;height:1968" coordorigin="4965,5779" coordsize="907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ect id="Rectangle 562" o:spid="_x0000_s1065" style="position:absolute;left:5076;top:5779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B/cIA&#10;AADbAAAADwAAAGRycy9kb3ducmV2LnhtbERPTWvCQBC9C/0PyxR6kbpRVErqKiUg9BKktpYeh+yY&#10;pM3Oxuxo4r93DwWPj/e92gyuURfqQu3ZwHSSgCIuvK25NPD1uX1+ARUE2WLjmQxcKcBm/TBaYWp9&#10;zx902UupYgiHFA1UIm2qdSgqchgmviWO3NF3DiXCrtS2wz6Gu0bPkmSpHdYcGypsKauo+NufnYGj&#10;LL77w+58ak8/2biUPP/NZrkxT4/D2ysooUHu4n/3uzUwj+vjl/gD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UH9wgAAANsAAAAPAAAAAAAAAAAAAAAAAJgCAABkcnMvZG93&#10;bnJldi54bWxQSwUGAAAAAAQABAD1AAAAhwMAAAAA&#10;">
                    <v:stroke dashstyle="dash"/>
                    <o:lock v:ext="edit" aspectratio="t"/>
                  </v:rect>
                  <v:shape id="Text Box 563" o:spid="_x0000_s1066" type="#_x0000_t202" style="position:absolute;left:4965;top:7509;width:90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0387D" w:rsidRDefault="00F0387D">
                          <w:r>
                            <w:t>HTA/BTA</w:t>
                          </w:r>
                        </w:p>
                      </w:txbxContent>
                    </v:textbox>
                  </v:shape>
                  <v:group id="Group 564" o:spid="_x0000_s1067" style="position:absolute;left:5275;top:5980;width:270;height:1406" coordorigin="1576,5265" coordsize="599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o:lock v:ext="edit" aspectratio="t"/>
                    <v:group id="Group 565" o:spid="_x0000_s1068" style="position:absolute;left:1576;top:6164;width:599;height:2223" coordorigin="1576,6164" coordsize="599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o:lock v:ext="edit" aspectratio="t"/>
                      <v:group id="Group 566" o:spid="_x0000_s1069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o:lock v:ext="edit" aspectratio="t"/>
                        <v:oval id="Oval 567" o:spid="_x0000_s1070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IXcQA&#10;AADbAAAADwAAAGRycy9kb3ducmV2LnhtbESPQWvCQBSE70L/w/IKvYhuWjRt06yiglAvglZ6fmRf&#10;k5Ds27i7mvTfdwuCx2FmvmHy5WBacSXna8sKnqcJCOLC6ppLBaev7eQNhA/IGlvLpOCXPCwXD6Mc&#10;M217PtD1GEoRIewzVFCF0GVS+qIig35qO+Lo/VhnMETpSqkd9hFuWvmSJKk0WHNcqLCjTUVFc7wY&#10;BWGejt9dv/725+Y1aXf7s991qVJPj8PqA0SgIdzDt/anVjCb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iF3EAAAA2wAAAA8AAAAAAAAAAAAAAAAAmAIAAGRycy9k&#10;b3ducmV2LnhtbFBLBQYAAAAABAAEAPUAAACJAwAAAAA=&#10;" strokecolor="green">
                          <o:lock v:ext="edit" aspectratio="t"/>
                        </v:oval>
                        <v:oval id="Oval 568" o:spid="_x0000_s1071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s68IA&#10;AADbAAAADwAAAGRycy9kb3ducmV2LnhtbESPQYvCMBSE78L+h/AWvGm6i4hUo8guggf3YBV7fTTP&#10;ptq8lCba7r83guBxmJlvmMWqt7W4U+srxwq+xgkI4sLpiksFx8NmNAPhA7LG2jEp+CcPq+XHYIGp&#10;dh3v6Z6FUkQI+xQVmBCaVEpfGLLox64hjt7ZtRZDlG0pdYtdhNtafifJVFqsOC4YbOjHUHHNblZB&#10;hd0uz267vw2Xppf57+HkJxelhp/9eg4iUB/e4Vd7qxVMp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GzrwgAAANsAAAAPAAAAAAAAAAAAAAAAAJgCAABkcnMvZG93&#10;bnJldi54bWxQSwUGAAAAAAQABAD1AAAAhwMAAAAA&#10;" filled="f" strokecolor="green">
                          <o:lock v:ext="edit" aspectratio="t"/>
                        </v:oval>
                      </v:group>
                      <v:group id="Group 569" o:spid="_x0000_s1072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o:lock v:ext="edit" aspectratio="t"/>
                        <v:rect id="Rectangle 570" o:spid="_x0000_s1073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V978A&#10;AADbAAAADwAAAGRycy9kb3ducmV2LnhtbERPz2vCMBS+C/sfwhvspqluFqlGEaFjt7Gq4PHRPNtq&#10;8xKSTOt/vxwGHj++36vNYHpxIx86ywqmkwwEcW11x42Cw74cL0CEiKyxt0wKHhRgs34ZrbDQ9s4/&#10;dKtiI1IIhwIVtDG6QspQt2QwTKwjTtzZeoMxQd9I7fGewk0vZ1mWS4Mdp4YWHe1aqq/Vr1Hw2eD3&#10;e6mr7OLLk80fR7fVc6fU2+uwXYKINMSn+N/9pRV8pLHpS/o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ZJX3vwAAANsAAAAPAAAAAAAAAAAAAAAAAJgCAABkcnMvZG93bnJl&#10;di54bWxQSwUGAAAAAAQABAD1AAAAhAMAAAAA&#10;" strokecolor="green">
                          <o:lock v:ext="edit" aspectratio="t"/>
                        </v:rect>
                        <v:line id="Line 571" o:spid="_x0000_s1074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A6cIAAADbAAAADwAAAGRycy9kb3ducmV2LnhtbESPT4vCMBTE7wt+h/AEb2tqcVetRtGV&#10;BWFP/rs/mmdb27yUJmvrtzeC4HGYmd8wi1VnKnGjxhWWFYyGEQji1OqCMwWn4+/nFITzyBory6Tg&#10;Tg5Wy97HAhNtW97T7eAzESDsElSQe18nUro0J4NuaGvi4F1sY9AH2WRSN9gGuKlkHEXf0mDBYSHH&#10;mn5ySsvDv1FQntpsW082X3icluXl+hef/SZWatDv1nMQnjr/Dr/aO61gPIPnl/A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JA6cIAAADbAAAADwAAAAAAAAAAAAAA&#10;AAChAgAAZHJzL2Rvd25yZXYueG1sUEsFBgAAAAAEAAQA+QAAAJADAAAAAA==&#10;" strokecolor="green"/>
                      </v:group>
                      <v:group id="Group 572" o:spid="_x0000_s1075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o:lock v:ext="edit" aspectratio="t"/>
                        <v:line id="Line 573" o:spid="_x0000_s1076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rBb8QAAADbAAAADwAAAGRycy9kb3ducmV2LnhtbESP3WoCMRSE7wXfIZyCd5pVardsjSKC&#10;0FIr7eoDnG5O98fNyZJEXd/eFAq9HGbmG2ax6k0rLuR8bVnBdJKAIC6srrlUcDxsx88gfEDW2Fom&#10;BTfysFoOBwvMtL3yF13yUIoIYZ+hgiqELpPSFxUZ9BPbEUfvxzqDIUpXSu3wGuGmlbMkeZIGa44L&#10;FXa0qag45WejIJ19FPLd7R6bz+/0za9tk+7zRqnRQ79+ARGoD//hv/arVjCfwu+X+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sFvxAAAANsAAAAPAAAAAAAAAAAA&#10;AAAAAKECAABkcnMvZG93bnJldi54bWxQSwUGAAAAAAQABAD5AAAAkgMAAAAA&#10;" strokecolor="green"/>
                        <v:line id="Line 574" o:spid="_x0000_s1077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9ERcIAAADbAAAADwAAAGRycy9kb3ducmV2LnhtbESPS4vCQBCE78L+h6EFbzox4IPoJKy7&#10;CMKefN2bTJtkk+kJmVkT//2OIHgsquorapsNphF36lxlWcF8FoEgzq2uuFBwOe+naxDOI2tsLJOC&#10;BznI0o/RFhNtez7S/eQLESDsElRQet8mUrq8JINuZlvi4N1sZ9AH2RVSd9gHuGlkHEVLabDisFBi&#10;S18l5fXpzyioL33x3a52Czyv6/r2+xNf/S5WajIePjcgPA3+HX61D1rBIobnl/AD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9ERcIAAADbAAAADwAAAAAAAAAAAAAA&#10;AAChAgAAZHJzL2Rvd25yZXYueG1sUEsFBgAAAAAEAAQA+QAAAJADAAAAAA==&#10;" strokecolor="green"/>
                        <v:line id="Line 575" o:spid="_x0000_s1078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rUcMAAADbAAAADwAAAGRycy9kb3ducmV2LnhtbESPQWsCMRSE7wX/Q3iCt5p1pUVWo6jQ&#10;xVNpVcTjI3luFjcvyybV9d+bQqHHYWa+YRar3jXiRl2oPSuYjDMQxNqbmisFx8PH6wxEiMgGG8+k&#10;4EEBVsvBywIL4+/8Tbd9rESCcChQgY2xLaQM2pLDMPYtcfIuvnMYk+wqaTq8J7hrZJ5l79JhzWnB&#10;YktbS/q6/3EKTtNHbnWzyb4+fTkpNe7KPD8rNRr26zmISH38D/+1d0bB2xR+v6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bq1HDAAAA2wAAAA8AAAAAAAAAAAAA&#10;AAAAoQIAAGRycy9kb3ducmV2LnhtbFBLBQYAAAAABAAEAPkAAACRAwAAAAA=&#10;" strokecolor="green"/>
                        <v:oval id="Oval 576" o:spid="_x0000_s1079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7G8QA&#10;AADbAAAADwAAAGRycy9kb3ducmV2LnhtbESPQWvCQBSE70L/w/IKvYhuWjRt06yiglAvglZ6fmRf&#10;k5Ds27i7mvTfdwuCx2FmvmHy5WBacSXna8sKnqcJCOLC6ppLBaev7eQNhA/IGlvLpOCXPCwXD6Mc&#10;M217PtD1GEoRIewzVFCF0GVS+qIig35qO+Lo/VhnMETpSqkd9hFuWvmSJKk0WHNcqLCjTUVFc7wY&#10;BWGejt9dv/725+Y1aXf7s991qVJPj8PqA0SgIdzDt/anVjCfwf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uxvEAAAA2wAAAA8AAAAAAAAAAAAAAAAAmAIAAGRycy9k&#10;b3ducmV2LnhtbFBLBQYAAAAABAAEAPUAAACJAwAAAAA=&#10;" strokecolor="green">
                          <o:lock v:ext="edit" aspectratio="t"/>
                        </v:oval>
                        <v:line id="Line 577" o:spid="_x0000_s1080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cMcIAAADbAAAADwAAAGRycy9kb3ducmV2LnhtbESPQYvCMBSE78L+h/AW9qbpFqrSNYqu&#10;LAietO790Tzb2ualNNHWf28EweMwM98wi9VgGnGjzlWWFXxPIhDEudUVFwpO2d94DsJ5ZI2NZVJw&#10;Jwer5cdogam2PR/odvSFCBB2KSoovW9TKV1ekkE3sS1x8M62M+iD7AqpO+wD3DQyjqKpNFhxWCix&#10;pd+S8vp4NQrqU19s29kmwWxe1+fLPv73m1ipr89h/QPC0+Df4Vd7pxUkCTy/h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bcMcIAAADbAAAADwAAAAAAAAAAAAAA&#10;AAChAgAAZHJzL2Rvd25yZXYueG1sUEsFBgAAAAAEAAQA+QAAAJADAAAAAA==&#10;" strokecolor="green"/>
                      </v:group>
                    </v:group>
                    <v:line id="Line 578" o:spid="_x0000_s1081" style="position:absolute;flip:y;visibility:visible;mso-wrap-style:square" from="1878,5265" to="1878,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ZG8QAAADbAAAADwAAAGRycy9kb3ducmV2LnhtbESP3WoCMRSE74W+QzgF7zRbsW7ZGkUE&#10;wVIrdvUBTjen++PmZElSXd++KRS8HGbmG2a+7E0rLuR8bVnB0zgBQVxYXXOp4HTcjF5A+ICssbVM&#10;Cm7kYbl4GMwx0/bKn3TJQykihH2GCqoQukxKX1Rk0I9tRxy9b+sMhihdKbXDa4SbVk6SZCYN1hwX&#10;KuxoXVFxzn+MgnTyUch3t5s2h6/0za9sk+7zRqnhY796BRGoD/fwf3urFTzP4O9L/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o1kbxAAAANsAAAAPAAAAAAAAAAAA&#10;AAAAAKECAABkcnMvZG93bnJldi54bWxQSwUGAAAAAAQABAD5AAAAkgMAAAAA&#10;" strokecolor="green"/>
                  </v:group>
                </v:group>
                <v:group id="Group 579" o:spid="_x0000_s1082" style="position:absolute;left:1248;top:5771;width:907;height:2024" coordorigin="1248,5771" coordsize="907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ect id="Rectangle 580" o:spid="_x0000_s1083" style="position:absolute;left:1362;top:57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bJsIA&#10;AADbAAAADwAAAGRycy9kb3ducmV2LnhtbERPTWvCQBC9F/wPywheSt0oWCR1FQkIXoLUttLjkB2T&#10;1OxszI4m/vvuodDj432vNoNr1J26UHs2MJsmoIgLb2suDXx+7F6WoIIgW2w8k4EHBdisR08rTK3v&#10;+Z3uRylVDOGQooFKpE21DkVFDsPUt8SRO/vOoUTYldp22Mdw1+h5krxqhzXHhgpbyioqLsebM3CW&#10;xan/Otyu7fU7ey4lz3+yeW7MZDxs30AJDfIv/nPvrYFFHBu/xB+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tsmwgAAANsAAAAPAAAAAAAAAAAAAAAAAJgCAABkcnMvZG93&#10;bnJldi54bWxQSwUGAAAAAAQABAD1AAAAhwMAAAAA&#10;">
                    <v:stroke dashstyle="dash"/>
                    <o:lock v:ext="edit" aspectratio="t"/>
                  </v:rect>
                  <v:shape id="Text Box 581" o:spid="_x0000_s1084" type="#_x0000_t202" style="position:absolute;left:1248;top:7504;width:90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F0387D" w:rsidRDefault="00F0387D">
                          <w:r>
                            <w:t>HTA/BTA</w:t>
                          </w:r>
                        </w:p>
                      </w:txbxContent>
                    </v:textbox>
                  </v:shape>
                  <v:group id="Group 582" o:spid="_x0000_s1085" style="position:absolute;left:1561;top:5972;width:270;height:1406" coordorigin="1576,5265" coordsize="599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o:lock v:ext="edit" aspectratio="t"/>
                    <v:group id="Group 583" o:spid="_x0000_s1086" style="position:absolute;left:1576;top:6164;width:599;height:2223" coordorigin="1576,6164" coordsize="599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o:lock v:ext="edit" aspectratio="t"/>
                      <v:group id="Group 584" o:spid="_x0000_s1087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o:lock v:ext="edit" aspectratio="t"/>
                        <v:oval id="Oval 585" o:spid="_x0000_s1088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vbsMA&#10;AADbAAAADwAAAGRycy9kb3ducmV2LnhtbESPT2sCMRTE7wW/Q3hCb5po8d/WKFIoqCfd9uLtsXnd&#10;rG5elk2q229vBKHHYWZ+wyzXnavFldpQedYwGioQxIU3FZcavr8+B3MQISIbrD2Thj8KsF71XpaY&#10;GX/jI13zWIoE4ZChBhtjk0kZCksOw9A3xMn78a3DmGRbStPiLcFdLcdKTaXDitOCxYY+LBWX/Ndp&#10;2NF8sjhtK3OYTfLD2arLfnxWWr/2u807iEhd/A8/21ujYfoG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vbsMAAADbAAAADwAAAAAAAAAAAAAAAACYAgAAZHJzL2Rv&#10;d25yZXYueG1sUEsFBgAAAAAEAAQA9QAAAIgDAAAAAA==&#10;" strokecolor="blue">
                          <o:lock v:ext="edit" aspectratio="t"/>
                        </v:oval>
                        <v:oval id="Oval 586" o:spid="_x0000_s1089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pO8UA&#10;AADbAAAADwAAAGRycy9kb3ducmV2LnhtbESPT2sCMRTE74LfITyhN80q/qlbo6itIEgPWg89PjbP&#10;zbKbl2WT6vrtjSD0OMzMb5jFqrWVuFLjC8cKhoMEBHHmdMG5gvPPrv8OwgdkjZVjUnAnD6tlt7PA&#10;VLsbH+l6CrmIEPYpKjAh1KmUPjNk0Q9cTRy9i2sshiibXOoGbxFuKzlKkqm0WHBcMFjT1lBWnv6s&#10;gnI2L81hc5jMq/LzPPz9Hm2/7lapt167/gARqA3/4Vd7rxVMx/D8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qk7xQAAANsAAAAPAAAAAAAAAAAAAAAAAJgCAABkcnMv&#10;ZG93bnJldi54bWxQSwUGAAAAAAQABAD1AAAAigMAAAAA&#10;" filled="f" strokecolor="blue">
                          <o:lock v:ext="edit" aspectratio="t"/>
                        </v:oval>
                      </v:group>
                      <v:group id="Group 587" o:spid="_x0000_s1090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o:lock v:ext="edit" aspectratio="t"/>
                        <v:rect id="Rectangle 588" o:spid="_x0000_s1091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qnsEA&#10;AADbAAAADwAAAGRycy9kb3ducmV2LnhtbESPzYrCMBSF98K8Q7gDbmRMVSxONS2DILi148bdpbm2&#10;weamNBlb394IwiwP5+fj7IrRtuJOvTeOFSzmCQjiymnDtYLz7+FrA8IHZI2tY1LwIA9F/jHZYabd&#10;wCe6l6EWcYR9hgqaELpMSl81ZNHPXUccvavrLYYo+1rqHoc4blu5TJJUWjQcCQ12tG+oupV/NkKG&#10;78vMSHc9rGbHem1WmyWWlVLTz/FnCyLQGP7D7/ZRK0hTeH2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vap7BAAAA2wAAAA8AAAAAAAAAAAAAAAAAmAIAAGRycy9kb3du&#10;cmV2LnhtbFBLBQYAAAAABAAEAPUAAACGAwAAAAA=&#10;" strokecolor="blue">
                          <o:lock v:ext="edit" aspectratio="t"/>
                        </v:rect>
                        <v:line id="Line 589" o:spid="_x0000_s1092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MtsEAAADbAAAADwAAAGRycy9kb3ducmV2LnhtbESPQYvCMBSE74L/ITxhb5rqQZdqlEUo&#10;iLdVweujebbdNi8hibb66zcLwh6HmfmG2ewG04kH+dBYVjCfZSCIS6sbrhRczsX0E0SIyBo7y6Tg&#10;SQF22/Fog7m2PX/T4xQrkSAcclRQx+hyKUNZk8Ews444eTfrDcYkfSW1xz7BTScXWbaUBhtOCzU6&#10;2tdUtqe7UeDa1jWuL35Wl6J7ZdZfgz1elfqYDF9rEJGG+B9+tw9awXIFf1/SD5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gy2wQAAANsAAAAPAAAAAAAAAAAAAAAA&#10;AKECAABkcnMvZG93bnJldi54bWxQSwUGAAAAAAQABAD5AAAAjwMAAAAA&#10;" strokecolor="blue"/>
                      </v:group>
                      <v:group id="Group 590" o:spid="_x0000_s1093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o:lock v:ext="edit" aspectratio="t"/>
                        <v:line id="Line 591" o:spid="_x0000_s1094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ilcUAAADbAAAADwAAAGRycy9kb3ducmV2LnhtbESPQWvCQBSE74X+h+UVvNVNBEMbXaUV&#10;tIKnWgl6e2afSdrs25DdJvHfuwWhx2FmvmHmy8HUoqPWVZYVxOMIBHFudcWFgsPX+vkFhPPIGmvL&#10;pOBKDpaLx4c5ptr2/End3hciQNilqKD0vkmldHlJBt3YNsTBu9jWoA+yLaRusQ9wU8tJFCXSYMVh&#10;ocSGViXlP/tfo+Cjzy5Z3J+m/v20+z4mnTnHw0ap0dPwNgPhafD/4Xt7qxUkr/D3Jfw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ilcUAAADbAAAADwAAAAAAAAAA&#10;AAAAAAChAgAAZHJzL2Rvd25yZXYueG1sUEsFBgAAAAAEAAQA+QAAAJMDAAAAAA==&#10;" strokecolor="blue"/>
                        <v:line id="Line 592" o:spid="_x0000_s1095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CH74AAADbAAAADwAAAGRycy9kb3ducmV2LnhtbERPy4rCMBTdD/gP4QrupunMQqUaRQYK&#10;Mjsf4PbSXNva5iYk0Xbm681CcHk47/V2NL14kA+tZQVfWQ6CuLK65VrB+VR+LkGEiKyxt0wK/ijA&#10;djP5WGOh7cAHehxjLVIIhwIVNDG6QspQNWQwZNYRJ+5qvcGYoK+l9jikcNPL7zyfS4Mtp4YGHf00&#10;VHXHu1Hgus61bihvi3PZ/+fWX4L9vSg1m467FYhIY3yLX+69VrBI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GgIfvgAAANsAAAAPAAAAAAAAAAAAAAAAAKEC&#10;AABkcnMvZG93bnJldi54bWxQSwUGAAAAAAQABAD5AAAAjAMAAAAA&#10;" strokecolor="blue"/>
                        <v:line id="Line 593" o:spid="_x0000_s1096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BiqMQAAADbAAAADwAAAGRycy9kb3ducmV2LnhtbESPQWvCQBSE70L/w/IKvZmNhcYQXaUI&#10;YiEXm5Ti8ZF9JrHZt2F3q+m/dwuFHoeZ+YZZbycziCs531tWsEhSEMSN1T23Cj7q/TwH4QOyxsEy&#10;KfghD9vNw2yNhbY3fqdrFVoRIewLVNCFMBZS+qYjgz6xI3H0ztYZDFG6VmqHtwg3g3xO00wa7Dku&#10;dDjSrqPmq/o2Cg5Zm2vdvFzqsjp8Hk9j6SQulXp6nF5XIAJN4T/8137TCpYL+P0Sf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GKoxAAAANsAAAAPAAAAAAAAAAAA&#10;AAAAAKECAABkcnMvZG93bnJldi54bWxQSwUGAAAAAAQABAD5AAAAkgMAAAAA&#10;" strokecolor="blue"/>
                        <v:oval id="Oval 594" o:spid="_x0000_s1097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cKMQA&#10;AADbAAAADwAAAGRycy9kb3ducmV2LnhtbESPT2sCMRTE7wW/Q3hCbzXpgn+6NUopFKwnXb14e2xe&#10;N6ubl2WT6vrtjSB4HGbmN8x82btGnKkLtWcN7yMFgrj0puZKw3738zYDESKywcYzabhSgOVi8DLH&#10;3PgLb+lcxEokCIccNdgY21zKUFpyGEa+JU7en+8cxiS7SpoOLwnuGpkpNZEOa04LFlv6tlSein+n&#10;4Zdm44/Dqjab6bjYHK06rbOj0vp12H99gojUx2f40V4ZDdMM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nCjEAAAA2wAAAA8AAAAAAAAAAAAAAAAAmAIAAGRycy9k&#10;b3ducmV2LnhtbFBLBQYAAAAABAAEAPUAAACJAwAAAAA=&#10;" strokecolor="blue">
                          <o:lock v:ext="edit" aspectratio="t"/>
                        </v:oval>
                        <v:line id="Line 595" o:spid="_x0000_s1098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caMEAAADbAAAADwAAAGRycy9kb3ducmV2LnhtbESPQYvCMBSE7wv7H8Jb8LamKqhUo8hC&#10;QfamK3h9NM+2tnkJSdZ2/fVGEPY4zMw3zHo7mE7cyIfGsoLJOANBXFrdcKXg9FN8LkGEiKyxs0wK&#10;/ijAdvP+tsZc254PdDvGSiQIhxwV1DG6XMpQ1mQwjK0jTt7FeoMxSV9J7bFPcNPJaZbNpcGG00KN&#10;jr5qKtvjr1Hg2tY1ri+ui1PR3TPrz8F+n5UafQy7FYhIQ/wPv9p7rWAxg+eX9AP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yJxowQAAANsAAAAPAAAAAAAAAAAAAAAA&#10;AKECAABkcnMvZG93bnJldi54bWxQSwUGAAAAAAQABAD5AAAAjwMAAAAA&#10;" strokecolor="blue"/>
                      </v:group>
                    </v:group>
                    <v:line id="Line 596" o:spid="_x0000_s1099" style="position:absolute;flip:y;visibility:visible;mso-wrap-style:square" from="1878,5265" to="1878,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b1sUAAADbAAAADwAAAGRycy9kb3ducmV2LnhtbESPQWvCQBSE7wX/w/IEb3WTYlWiq7SC&#10;rdBTVURvz+wzic2+DdltEv+9KxR6HGbmG2a+7EwpGqpdYVlBPIxAEKdWF5wp2O/Wz1MQziNrLC2T&#10;ghs5WC56T3NMtG35m5qtz0SAsEtQQe59lUjp0pwMuqGtiIN3sbVBH2SdSV1jG+CmlC9RNJYGCw4L&#10;OVa0yin92f4aBZ/t4XKI29Orfz99XY/jxpzj7kOpQb97m4Hw1Pn/8F97oxVMRvD4En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2b1sUAAADbAAAADwAAAAAAAAAA&#10;AAAAAAChAgAAZHJzL2Rvd25yZXYueG1sUEsFBgAAAAAEAAQA+QAAAJMDAAAAAA==&#10;" strokecolor="blue"/>
                  </v:group>
                </v:group>
                <v:group id="Group 597" o:spid="_x0000_s1100" style="position:absolute;left:1247;top:3671;width:907;height:2006" coordorigin="1247,3671" coordsize="907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598" o:spid="_x0000_s1101" style="position:absolute;left:1362;top:36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2r8UA&#10;AADbAAAADwAAAGRycy9kb3ducmV2LnhtbESPQWvCQBSE74L/YXlCL0U3FaoldRUJFHoJpbYWj4/s&#10;M0nNvo3Zp0n/fbdQ8DjMzDfMajO4Rl2pC7VnAw+zBBRx4W3NpYHPj5fpE6ggyBYbz2TghwJs1uPR&#10;ClPre36n605KFSEcUjRQibSp1qGoyGGY+ZY4ekffOZQou1LbDvsId42eJ8lCO6w5LlTYUlZRcdpd&#10;nIGjPH71+7fLuT0fsvtS8vw7m+fG3E2G7TMooUFu4f/2qzWwXMDfl/gD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LavxQAAANsAAAAPAAAAAAAAAAAAAAAAAJgCAABkcnMv&#10;ZG93bnJldi54bWxQSwUGAAAAAAQABAD1AAAAigMAAAAA&#10;">
                    <v:stroke dashstyle="dash"/>
                    <o:lock v:ext="edit" aspectratio="t"/>
                  </v:rect>
                  <v:shape id="Text Box 599" o:spid="_x0000_s1102" type="#_x0000_t202" style="position:absolute;left:1247;top:5405;width:907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0387D" w:rsidRDefault="00F0387D">
                          <w:r>
                            <w:t>HTA/BTA</w:t>
                          </w:r>
                        </w:p>
                      </w:txbxContent>
                    </v:textbox>
                  </v:shape>
                  <v:group id="Group 600" o:spid="_x0000_s1103" style="position:absolute;left:1561;top:3872;width:270;height:1406" coordorigin="1576,5265" coordsize="599,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o:lock v:ext="edit" aspectratio="t"/>
                    <v:group id="Group 601" o:spid="_x0000_s1104" style="position:absolute;left:1576;top:6164;width:599;height:2223" coordorigin="1576,6164" coordsize="599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o:lock v:ext="edit" aspectratio="t"/>
                      <v:group id="Group 602" o:spid="_x0000_s1105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o:lock v:ext="edit" aspectratio="t"/>
                        <v:oval id="Oval 603" o:spid="_x0000_s1106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yeMMA&#10;AADbAAAADwAAAGRycy9kb3ducmV2LnhtbESPQWsCMRSE70L/Q3hCb5oo2K6rUUqhoJ7s6sXbY/Pc&#10;rG5elk2q6783hUKPw8x8wyzXvWvEjbpQe9YwGSsQxKU3NVcajoevUQYiRGSDjWfS8KAA69XLYIm5&#10;8Xf+plsRK5EgHHLUYGNscylDaclhGPuWOHln3zmMSXaVNB3eE9w1cqrUm3RYc1qw2NKnpfJa/DgN&#10;W8pm89OmNvv3WbG/WHXdTS9K69dh/7EAEamP/+G/9sZoyCbw+yX9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yeMMAAADbAAAADwAAAAAAAAAAAAAAAACYAgAAZHJzL2Rv&#10;d25yZXYueG1sUEsFBgAAAAAEAAQA9QAAAIgDAAAAAA==&#10;" strokecolor="blue">
                          <o:lock v:ext="edit" aspectratio="t"/>
                        </v:oval>
                        <v:oval id="Oval 604" o:spid="_x0000_s1107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yLsYA&#10;AADbAAAADwAAAGRycy9kb3ducmV2LnhtbESPzWrDMBCE74G8g9hAb40cQ1vHjRJSt4VCyCE/hx4X&#10;a2MZWytjqY7z9lWhkOMwM98wq81oWzFQ72vHChbzBARx6XTNlYLz6fMxA+EDssbWMSm4kYfNejpZ&#10;Ya7dlQ80HEMlIoR9jgpMCF0upS8NWfRz1xFH7+J6iyHKvpK6x2uE21amSfIsLdYcFwx2VBgqm+OP&#10;VdC8LBuze9s9Ldvm/bz43qfFx80q9TAbt68gAo3hHv5vf2kFWQp/X+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NyLsYAAADbAAAADwAAAAAAAAAAAAAAAACYAgAAZHJz&#10;L2Rvd25yZXYueG1sUEsFBgAAAAAEAAQA9QAAAIsDAAAAAA==&#10;" filled="f" strokecolor="blue">
                          <o:lock v:ext="edit" aspectratio="t"/>
                        </v:oval>
                      </v:group>
                      <v:group id="Group 605" o:spid="_x0000_s1108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o:lock v:ext="edit" aspectratio="t"/>
                        <v:rect id="Rectangle 606" o:spid="_x0000_s1109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3iMIA&#10;AADbAAAADwAAAGRycy9kb3ducmV2LnhtbESPzWrDMBCE74G+g9hCL6aRm6TFcaOEUAj4WreX3hZr&#10;LYtYK2Mpsfv2VSDQ4zA/H7M7zK4XVxqD9azgZZmDIG68tmwUfH+dngsQISJr7D2Tgl8KcNg/LHZY&#10;aj/xJ13raEQa4VCigi7GoZQyNB05DEs/ECev9aPDmORopB5xSuOul6s8f5MOLSdChwN9dNSc64tL&#10;kGn7k1np29M6q8yrXRcrrBulnh7n4zuISHP8D9/blVZQbOD2Jf0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beIwgAAANsAAAAPAAAAAAAAAAAAAAAAAJgCAABkcnMvZG93&#10;bnJldi54bWxQSwUGAAAAAAQABAD1AAAAhwMAAAAA&#10;" strokecolor="blue">
                          <o:lock v:ext="edit" aspectratio="t"/>
                        </v:rect>
                        <v:line id="Line 607" o:spid="_x0000_s1110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RoMIAAADbAAAADwAAAGRycy9kb3ducmV2LnhtbESPQWvCQBSE70L/w/IEb7pRsJXUNZRC&#10;QLzVCl4f2dckTfbtsrsm0V/fLRR6HGbmG2ZfTKYXA/nQWlawXmUgiCurW64VXD7L5Q5EiMgae8uk&#10;4E4BisPTbI+5tiN/0HCOtUgQDjkqaGJ0uZShashgWFlHnLwv6w3GJH0ttccxwU0vN1n2LA22nBYa&#10;dPTeUNWdb0aB6zrXurH8frmU/SOz/hrs6arUYj69vYKINMX/8F/7qBXstvD7Jf0Ae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jRoMIAAADbAAAADwAAAAAAAAAAAAAA&#10;AAChAgAAZHJzL2Rvd25yZXYueG1sUEsFBgAAAAAEAAQA+QAAAJADAAAAAA==&#10;" strokecolor="blue"/>
                      </v:group>
                      <v:group id="Group 608" o:spid="_x0000_s1111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o:lock v:ext="edit" aspectratio="t"/>
                        <v:line id="Line 609" o:spid="_x0000_s1112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1hsUAAADbAAAADwAAAGRycy9kb3ducmV2LnhtbESPW2vCQBSE34X+h+UIfdNNCrUS3Ygt&#10;9AI+1RbRt2P25GKzZ0N2m8R/7wqCj8PMfMMsV4OpRUetqywriKcRCOLM6ooLBb8/75M5COeRNdaW&#10;ScGZHKzSh9ESE217/qZu6wsRIOwSVFB63yRSuqwkg25qG+Lg5bY16INsC6lb7APc1PIpimbSYMVh&#10;ocSG3krK/rb/RsFnv8t3cX949q+HzWk/68wxHj6UehwP6wUIT4O/h2/tL61g/gLXL+EHy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p1hsUAAADbAAAADwAAAAAAAAAA&#10;AAAAAAChAgAAZHJzL2Rvd25yZXYueG1sUEsFBgAAAAAEAAQA+QAAAJMDAAAAAA==&#10;" strokecolor="blue"/>
                        <v:line id="Line 610" o:spid="_x0000_s1113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+Pr4AAADbAAAADwAAAGRycy9kb3ducmV2LnhtbERPy4rCMBTdC/5DuII7TZ2FSscoIhRk&#10;dj7A7aW509Y2NyGJtvr1ZjEwy8N5b3aD6cSTfGgsK1jMMxDEpdUNVwqul2K2BhEissbOMil4UYDd&#10;djzaYK5tzyd6nmMlUgiHHBXUMbpcylDWZDDMrSNO3K/1BmOCvpLaY5/CTSe/smwpDTacGmp0dKip&#10;bM8Po8C1rWtcX9xX16J7Z9bfgv25KTWdDPtvEJGG+C/+cx+1gnUam76kHyC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uX4+vgAAANsAAAAPAAAAAAAAAAAAAAAAAKEC&#10;AABkcnMvZG93bnJldi54bWxQSwUGAAAAAAQABAD5AAAAjAMAAAAA&#10;" strokecolor="blue"/>
                        <v:line id="Line 611" o:spid="_x0000_s1114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eicMAAADbAAAADwAAAGRycy9kb3ducmV2LnhtbESPQWvCQBSE74X+h+UVvNVNC2qMrlIK&#10;ouBFYykeH9lnEs2+Dburxn/vCoLHYWa+YabzzjTiQs7XlhV89RMQxIXVNZcK/naLzxSED8gaG8uk&#10;4EYe5rP3tylm2l55S5c8lCJC2GeooAqhzaT0RUUGfd+2xNE7WGcwROlKqR1eI9w08jtJhtJgzXGh&#10;wpZ+KypO+dkoWA7LVOticNyt8+X/Zt+uncSRUr2P7mcCIlAXXuFne6UVpGN4fIk/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DHonDAAAA2wAAAA8AAAAAAAAAAAAA&#10;AAAAoQIAAGRycy9kb3ducmV2LnhtbFBLBQYAAAAABAAEAPkAAACRAwAAAAA=&#10;" strokecolor="blue"/>
                        <v:oval id="Oval 612" o:spid="_x0000_s1115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BPsAA&#10;AADbAAAADwAAAGRycy9kb3ducmV2LnhtbERPTYvCMBC9L/gfwgje1kRBV6tRRBDUk9vdi7ehGZtq&#10;MylN1O6/3xwEj4/3vVx3rhYPakPlWcNoqEAQF95UXGr4/dl9zkCEiGyw9kwa/ijAetX7WGJm/JO/&#10;6ZHHUqQQDhlqsDE2mZShsOQwDH1DnLiLbx3GBNtSmhafKdzVcqzUVDqsODVYbGhrqbjld6fhQLPJ&#10;/LyvzOlrkp+uVt2O46vSetDvNgsQkbr4Fr/ce6NhntanL+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dBPsAAAADbAAAADwAAAAAAAAAAAAAAAACYAgAAZHJzL2Rvd25y&#10;ZXYueG1sUEsFBgAAAAAEAAQA9QAAAIUDAAAAAA==&#10;" strokecolor="blue">
                          <o:lock v:ext="edit" aspectratio="t"/>
                        </v:oval>
                        <v:line id="Line 613" o:spid="_x0000_s1116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BfsIAAADbAAAADwAAAGRycy9kb3ducmV2LnhtbESPzWrDMBCE74W+g9hAb42cHprEiRJC&#10;wVB6yw/4ulgb27G1EpIau336KBDIcZiZb5j1djS9uJIPrWUFs2kGgriyuuVawelYvC9AhIissbdM&#10;Cv4owHbz+rLGXNuB93Q9xFokCIccFTQxulzKUDVkMEytI07e2XqDMUlfS+1xSHDTy48s+5QGW04L&#10;DTr6aqjqDr9Gges617qhuMxPRf+fWV8G+1Mq9TYZdysQkcb4DD/a31rBcgb3L+kH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pBfsIAAADbAAAADwAAAAAAAAAAAAAA&#10;AAChAgAAZHJzL2Rvd25yZXYueG1sUEsFBgAAAAAEAAQA+QAAAJADAAAAAA==&#10;" strokecolor="blue"/>
                      </v:group>
                    </v:group>
                    <v:line id="Line 614" o:spid="_x0000_s1117" style="position:absolute;flip:y;visibility:visible;mso-wrap-style:square" from="1878,5265" to="1878,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Aw8UAAADbAAAADwAAAGRycy9kb3ducmV2LnhtbESPT2vCQBTE74LfYXkFb3UTQampG2kL&#10;2kJPWpF6e2Zf/mj2bchuk/Tbd4WCx2FmfsOs1oOpRUetqywriKcRCOLM6ooLBYevzeMTCOeRNdaW&#10;ScEvOVin49EKE2173lG394UIEHYJKii9bxIpXVaSQTe1DXHwctsa9EG2hdQt9gFuajmLooU0WHFY&#10;KLGht5Ky6/7HKHjvj/kx7k9z/3r6vHwvOnOOh61Sk4fh5RmEp8Hfw//tD61gOYPbl/ADZ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RAw8UAAADbAAAADwAAAAAAAAAA&#10;AAAAAAChAgAAZHJzL2Rvd25yZXYueG1sUEsFBgAAAAAEAAQA+QAAAJMDAAAAAA==&#10;" strokecolor="blue"/>
                  </v:group>
                </v:group>
                <v:shape id="Text Box 615" o:spid="_x0000_s1118" type="#_x0000_t202" style="position:absolute;left:3550;top:2353;width:590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sIcQA&#10;AADbAAAADwAAAGRycy9kb3ducmV2LnhtbESPQWvCQBSE74X+h+UVvNWNkbaaZiNFqCg9aUU9PrKv&#10;2WD2bciuJv33bqHgcZiZb5h8MdhGXKnztWMFk3ECgrh0uuZKwf7783kGwgdkjY1jUvBLHhbF40OO&#10;mXY9b+m6C5WIEPYZKjAhtJmUvjRk0Y9dSxy9H9dZDFF2ldQd9hFuG5kmyau0WHNcMNjS0lB53l2s&#10;gqnen47Lt609fvU8pJXZHNLVi1Kjp+HjHUSgIdzD/+21VjCfwt+X+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bCHEAAAA2wAAAA8AAAAAAAAAAAAAAAAAmAIAAGRycy9k&#10;b3ducmV2LnhtbFBLBQYAAAAABAAEAPUAAACJAwAAAAA=&#10;" stroked="f">
                  <o:lock v:ext="edit" aspectratio="t"/>
                  <v:textbox inset="3mm,0,0,0">
                    <w:txbxContent>
                      <w:p w:rsidR="00F0387D" w:rsidRDefault="00F0387D">
                        <w:r>
                          <w:t>HTB</w:t>
                        </w:r>
                      </w:p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t>HTA</w:t>
                        </w:r>
                      </w:p>
                      <w:p w:rsidR="00F0387D" w:rsidRDefault="00F0387D"/>
                      <w:p w:rsidR="00F0387D" w:rsidRDefault="00F0387D"/>
                      <w:p w:rsidR="00F0387D" w:rsidRDefault="00F0387D"/>
                    </w:txbxContent>
                  </v:textbox>
                </v:shape>
                <v:shape id="Text Box 616" o:spid="_x0000_s1119" type="#_x0000_t202" style="position:absolute;left:2256;top:2353;width:1269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RB8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EH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F0387D" w:rsidRDefault="00F0387D">
                        <w:r>
                          <w:t>Poste</w:t>
                        </w:r>
                        <w:r w:rsidR="000437EA">
                          <w:t>(s)</w:t>
                        </w:r>
                      </w:p>
                      <w:p w:rsidR="00F0387D" w:rsidRDefault="00F0387D">
                        <w:r>
                          <w:t>Source</w:t>
                        </w:r>
                        <w:r w:rsidR="000437EA">
                          <w:t>(s)</w:t>
                        </w:r>
                      </w:p>
                      <w:p w:rsidR="00F0387D" w:rsidRDefault="00F0387D"/>
                    </w:txbxContent>
                  </v:textbox>
                </v:shape>
                <v:group id="Group 617" o:spid="_x0000_s1120" style="position:absolute;left:3403;top:2345;width:269;height:470" coordorigin="3403,2345" coordsize="269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oval id="Oval 618" o:spid="_x0000_s1121" style="position:absolute;left:3403;top:2345;width:26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S4c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8Jb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mS4cMAAADbAAAADwAAAAAAAAAAAAAAAACYAgAAZHJzL2Rv&#10;d25yZXYueG1sUEsFBgAAAAAEAAQA9QAAAIgDAAAAAA==&#10;">
                    <o:lock v:ext="edit" aspectratio="t"/>
                  </v:oval>
                  <v:oval id="Oval 619" o:spid="_x0000_s1122" style="position:absolute;left:3403;top:2541;width:26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+PcQA&#10;AADbAAAADwAAAGRycy9kb3ducmV2LnhtbESP3WoCMRSE74W+QziF3pSaVYrW1SgiCL0o1L8HOG6O&#10;2dXNyZqk7vbtG6Hg5TAz3zCzRWdrcSMfKscKBv0MBHHhdMVGwWG/fvsAESKyxtoxKfilAIv5U2+G&#10;uXYtb+m2i0YkCIccFZQxNrmUoSjJYui7hjh5J+ctxiS9kdpjm+C2lsMsG0mLFaeFEhtalVRcdj9W&#10;wfF4cJ28+u/Nq7l4fD+3jfnaKPXy3C2nICJ18RH+b39qBZMx3L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/j3EAAAA2wAAAA8AAAAAAAAAAAAAAAAAmAIAAGRycy9k&#10;b3ducmV2LnhtbFBLBQYAAAAABAAEAPUAAACJAwAAAAA=&#10;" filled="f">
                    <o:lock v:ext="edit" aspectratio="t"/>
                  </v:oval>
                </v:group>
                <v:group id="Group 620" o:spid="_x0000_s1123" style="position:absolute;left:3457;top:2812;width:111;height:316" coordorigin="3457,2812" coordsize="11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line id="Line 621" o:spid="_x0000_s1124" style="position:absolute;flip:y;visibility:visible;mso-wrap-style:square" from="3537,2812" to="3537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ytcQAAADbAAAADwAAAGRycy9kb3ducmV2LnhtbESPQWvCQBSE74L/YXlCb7qxh2Kiq6hQ&#10;qlALNYIeH9lnNph9m2ZXjf++KxR6HGbmG2a26GwtbtT6yrGC8SgBQVw4XXGp4JC/DycgfEDWWDsm&#10;BQ/ysJj3ezPMtLvzN932oRQRwj5DBSaEJpPSF4Ys+pFriKN3dq3FEGVbSt3iPcJtLV+T5E1arDgu&#10;GGxobai47K9WAf5svib5rjCXD063n7lbPU7HlVIvg245BRGoC//hv/ZGK0hTeH6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1/K1xAAAANsAAAAPAAAAAAAAAAAA&#10;AAAAAKECAABkcnMvZG93bnJldi54bWxQSwUGAAAAAAQABAD5AAAAkgMAAAAA&#10;" strokecolor="teal"/>
                  <v:line id="Line 622" o:spid="_x0000_s1125" style="position:absolute;visibility:visible;mso-wrap-style:square" from="3537,3031" to="3537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UmcUAAADcAAAADwAAAGRycy9kb3ducmV2LnhtbESPQUvDQBCF74L/YZmCN7upUC2x21Iq&#10;Vi+CVqHXITtNQrOzSXaapv/eOQjeZnhv3vtmuR5DYwbqUx3ZwWyagSEuoq+5dPDz/Xq/AJME2WMT&#10;mRxcKcF6dXuzxNzHC3/RsJfSaAinHB1UIm1ubSoqCpimsSVW7Rj7gKJrX1rf40XDQ2MfsuzRBqxZ&#10;GypsaVtRcdqfg4PTrms6uT4dPraH8/D28tnNF9I5dzcZN89ghEb5N/9dv3vFzxRfn9EJ7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TUmcUAAADcAAAADwAAAAAAAAAA&#10;AAAAAAChAgAAZHJzL2Rvd25yZXYueG1sUEsFBgAAAAAEAAQA+QAAAJMDAAAAAA==&#10;" strokecolor="teal"/>
                  <v:line id="Line 623" o:spid="_x0000_s1126" style="position:absolute;flip:x y;visibility:visible;mso-wrap-style:square" from="3457,2885" to="3537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K2hsIAAADcAAAADwAAAGRycy9kb3ducmV2LnhtbERP22rCQBB9F/yHZYS+SN1YRCRmE6Sk&#10;EAqlUfsBQ3ZywexsyG417dd3hYJvczjXSbLJ9OJKo+ssK1ivIhDEldUdNwq+zm/POxDOI2vsLZOC&#10;H3KQpfNZgrG2Nz7S9eQbEULYxaig9X6IpXRVSwbdyg7EgavtaNAHODZSj3gL4aaXL1G0lQY7Dg0t&#10;DvTaUnU5fRsF778f+U7n0n26Mi/l8mB9UW+UelpMhz0IT5N/iP/dhQ7zozXcnwkXyPQ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K2hsIAAADcAAAADwAAAAAAAAAAAAAA&#10;AAChAgAAZHJzL2Rvd25yZXYueG1sUEsFBgAAAAAEAAQA+QAAAJADAAAAAA==&#10;" strokecolor="teal"/>
                  <v:group id="Group 624" o:spid="_x0000_s1127" style="position:absolute;left:3508;top:2873;width:60;height:59" coordorigin="6167,3301" coordsize="14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o:lock v:ext="edit" aspectratio="t"/>
                    <v:line id="Line 625" o:spid="_x0000_s1128" style="position:absolute;visibility:visible;mso-wrap-style:square" from="6174,3304" to="6315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K7sMAAADcAAAADwAAAGRycy9kb3ducmV2LnhtbERPTWvCQBC9F/wPywjedFOlVVJXEUtb&#10;L4VWC16H7DQJZmeT7Bjjv+8KQm/zeJ+zXPeuUh21ofRs4HGSgCLOvC05N/BzeBsvQAVBtlh5JgNX&#10;CrBeDR6WmFp/4W/q9pKrGMIhRQOFSJ1qHbKCHIaJr4kj9+tbhxJhm2vb4iWGu0pPk+RZOyw5NhRY&#10;07ag7LQ/OwOn96Zq5Do/fm6P5+7j9at5WkhjzGjYb15ACfXyL767dzbOT2ZweyZe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WSu7DAAAA3AAAAA8AAAAAAAAAAAAA&#10;AAAAoQIAAGRycy9kb3ducmV2LnhtbFBLBQYAAAAABAAEAPkAAACRAwAAAAA=&#10;" strokecolor="teal"/>
                    <v:line id="Line 626" o:spid="_x0000_s1129" style="position:absolute;flip:x;visibility:visible;mso-wrap-style:square" from="6167,3301" to="6308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HA8MAAADcAAAADwAAAGRycy9kb3ducmV2LnhtbERP32vCMBB+H+x/CCfsbaaOIVpNiw7G&#10;HOhAO5iPR3M2xebSNZnW/94Iwt7u4/t587y3jThR52vHCkbDBARx6XTNlYLv4v15AsIHZI2NY1Jw&#10;IQ959vgwx1S7M2/ptAuViCHsU1RgQmhTKX1pyKIfupY4cgfXWQwRdpXUHZ5juG3kS5KMpcWaY4PB&#10;lt4Mlcfdn1WAv6uvSbEpzfGDp5/rwi0v+5+lUk+DfjEDEagP/+K7e6Xj/OQV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RwPDAAAA3AAAAA8AAAAAAAAAAAAA&#10;AAAAoQIAAGRycy9kb3ducmV2LnhtbFBLBQYAAAAABAAEAPkAAACRAwAAAAA=&#10;" strokecolor="teal"/>
                  </v:group>
                </v:group>
                <v:line id="Line 627" o:spid="_x0000_s1130" style="position:absolute;visibility:visible;mso-wrap-style:square" from="2952,3130" to="3550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o4MEAAADcAAAADwAAAGRycy9kb3ducmV2LnhtbERP32vCMBB+F/wfwg1802TCnHRGGUJh&#10;7G1O6OvR3NquzSUk0Xb+9Ysw2Nt9fD9vd5jsIK4UYudYw+NKgSCunem40XD+LJdbEDEhGxwck4Yf&#10;inDYz2c7LIwb+YOup9SIHMKxQA1tSr6QMtYtWYwr54kz9+WCxZRhaKQJOOZwO8i1UhtpsePc0KKn&#10;Y0t1f7pYDb7vfefH8vv5XA435UIV3Xul9eJhen0BkWhK/+I/95vJ89UT3J/JF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SjgwQAAANwAAAAPAAAAAAAAAAAAAAAA&#10;AKECAABkcnMvZG93bnJldi54bWxQSwUGAAAAAAQABAD5AAAAjwMAAAAA&#10;" strokecolor="blue"/>
                <v:group id="Group 628" o:spid="_x0000_s1131" style="position:absolute;left:2870;top:3131;width:112;height:316" coordorigin="2870,3131" coordsize="112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line id="Line 629" o:spid="_x0000_s1132" style="position:absolute;flip:y;visibility:visible;mso-wrap-style:square" from="2951,3131" to="2951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TrMMAAADcAAAADwAAAGRycy9kb3ducmV2LnhtbERPTWvCQBC9C/6HZYTe6iaFWomuogWt&#10;0FNVRG9jdkyi2dmQ3Sbx33cLgrd5vM+ZzjtTioZqV1hWEA8jEMSp1QVnCva71esYhPPIGkvLpOBO&#10;Duazfm+KibYt/1Cz9ZkIIewSVJB7XyVSujQng25oK+LAXWxt0AdYZ1LX2IZwU8q3KBpJgwWHhhwr&#10;+swpvW1/jYKv9nA5xO3p3S9P39fjqDHnuFsr9TLoFhMQnjr/FD/cGx3mRx/w/0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W06zDAAAA3AAAAA8AAAAAAAAAAAAA&#10;AAAAoQIAAGRycy9kb3ducmV2LnhtbFBLBQYAAAAABAAEAPkAAACRAwAAAAA=&#10;" strokecolor="blue"/>
                  <v:line id="Line 630" o:spid="_x0000_s1133" style="position:absolute;visibility:visible;mso-wrap-style:square" from="2951,3350" to="2951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SHfsMAAADcAAAADwAAAGRycy9kb3ducmV2LnhtbESPQWvDMAyF74P+B6PBbqu9HbaR1i2l&#10;EBi7tSv0KmItyRLLxnabrL9+Ogx2k3hP731ab2c/qiul3Ae28LQ0oIib4HpuLZw+68c3ULkgOxwD&#10;k4UfyrDdLO7WWLkw8YGux9IqCeFcoYWulFhpnZuOPOZliMSifYXksciaWu0SThLuR/1szIv22LM0&#10;dBhp31EzHC/eQhyG2Mep/n491ePNhHTO4eNs7cP9vFuBKjSXf/Pf9bsTfCO08oxM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0h37DAAAA3AAAAA8AAAAAAAAAAAAA&#10;AAAAoQIAAGRycy9kb3ducmV2LnhtbFBLBQYAAAAABAAEAPkAAACRAwAAAAA=&#10;" strokecolor="blue"/>
                  <v:line id="Line 631" o:spid="_x0000_s1134" style="position:absolute;flip:x y;visibility:visible;mso-wrap-style:square" from="2870,3204" to="2951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zSk8EAAADcAAAADwAAAGRycy9kb3ducmV2LnhtbERPS4vCMBC+C/6HMAt703SF9VGNIoIo&#10;eNG6LB6HZmy720xKErX+eyMI3ubje85s0ZpaXMn5yrKCr34Cgji3uuJCwc9x3RuD8AFZY22ZFNzJ&#10;w2Le7cww1fbGB7pmoRAxhH2KCsoQmlRKn5dk0PdtQxy5s3UGQ4SukNrhLYabWg6SZCgNVhwbSmxo&#10;VVL+n12Mgs2wGGudf/8dd9nmd39qdk7iSKnPj3Y5BRGoDW/xy73VcX4yg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/NKTwQAAANwAAAAPAAAAAAAAAAAAAAAA&#10;AKECAABkcnMvZG93bnJldi54bWxQSwUGAAAAAAQABAD5AAAAjwMAAAAA&#10;" strokecolor="blue"/>
                  <v:group id="Group 632" o:spid="_x0000_s1135" style="position:absolute;left:2922;top:3192;width:60;height:59" coordorigin="6167,3301" coordsize="14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o:lock v:ext="edit" aspectratio="t"/>
                    <v:line id="Line 633" o:spid="_x0000_s1136" style="position:absolute;visibility:visible;mso-wrap-style:square" from="6174,3304" to="6315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e4PsAAAADcAAAADwAAAGRycy9kb3ducmV2LnhtbERPTYvCMBC9C/6HMMLeNK2H3aUaRYSC&#10;eFtX8Do0Y1vbTEISbfXXbxYW9jaP9znr7Wh68SAfWssK8kUGgriyuuVawfm7nH+CCBFZY2+ZFDwp&#10;wHYznayx0HbgL3qcYi1SCIcCFTQxukLKUDVkMCysI07c1XqDMUFfS+1xSOGml8sse5cGW04NDTra&#10;N1R1p7tR4LrOtW4obx/nsn9l1l+CPV6UepuNuxWISGP8F/+5DzrNz3P4fSZdID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/XuD7AAAAA3AAAAA8AAAAAAAAAAAAAAAAA&#10;oQIAAGRycy9kb3ducmV2LnhtbFBLBQYAAAAABAAEAPkAAACOAwAAAAA=&#10;" strokecolor="blue"/>
                    <v:line id="Line 634" o:spid="_x0000_s1137" style="position:absolute;flip:x;visibility:visible;mso-wrap-style:square" from="6167,3301" to="6308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m6cMAAADcAAAADwAAAGRycy9kb3ducmV2LnhtbERPTWvCQBC9C/0PyxS86SaCIqmrWMG2&#10;4Ektod6m2TGJzc6G7DaJ/94VBG/zeJ+zWPWmEi01rrSsIB5HIIgzq0vOFXwft6M5COeRNVaWScGV&#10;HKyWL4MFJtp2vKf24HMRQtglqKDwvk6kdFlBBt3Y1sSBO9vGoA+wyaVusAvhppKTKJpJgyWHhgJr&#10;2hSU/R3+jYLPLj2ncXea+vfT7vIza81v3H8oNXzt128gPPX+KX64v3SYH0/g/ky4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45unDAAAA3AAAAA8AAAAAAAAAAAAA&#10;AAAAoQIAAGRycy9kb3ducmV2LnhtbFBLBQYAAAAABAAEAPkAAACRAwAAAAA=&#10;" strokecolor="blue"/>
                  </v:group>
                </v:group>
                <v:group id="Group 635" o:spid="_x0000_s1138" style="position:absolute;left:4043;top:3131;width:111;height:316" coordorigin="4043,3131" coordsize="11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line id="Line 636" o:spid="_x0000_s1139" style="position:absolute;flip:y;visibility:visible;mso-wrap-style:square" from="4123,3131" to="4123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+RvcIAAADcAAAADwAAAGRycy9kb3ducmV2LnhtbERP22oCMRB9F/oPYQp9q1lFXFmNIoVC&#10;S2vR1Q8YN+Ne3EyWJNX1702h4NscznUWq9604kLO15YVjIYJCOLC6ppLBYf9++sMhA/IGlvLpOBG&#10;HlbLp8ECM22vvKNLHkoRQ9hnqKAKocuk9EVFBv3QdsSRO1lnMEToSqkdXmO4aeU4SabSYM2xocKO&#10;3ioqzvmvUZCON4X8ct+TZntMP/3aNulP3ij18tyv5yAC9eEh/nd/6Dh/NIG/Z+IF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+RvcIAAADcAAAADwAAAAAAAAAAAAAA&#10;AAChAgAAZHJzL2Rvd25yZXYueG1sUEsFBgAAAAAEAAQA+QAAAJADAAAAAA==&#10;" strokecolor="green"/>
                  <v:line id="Line 637" o:spid="_x0000_s1140" style="position:absolute;visibility:visible;mso-wrap-style:square" from="4123,3350" to="4123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Ry8EAAADcAAAADwAAAGRycy9kb3ducmV2LnhtbERPTWvCQBC9F/wPywje6iYBW4muYiyC&#10;0FNNvA/ZMYnJzobs1sR/3y0UepvH+5ztfjKdeNDgGssK4mUEgri0uuFKQZGfXtcgnEfW2FkmBU9y&#10;sN/NXraYajvyFz0uvhIhhF2KCmrv+1RKV9Zk0C1tTxy4mx0M+gCHSuoBxxBuOplE0Zs02HBoqLGn&#10;Y01le/k2CtpirD7692yF+bptb/fP5OqzRKnFfDpsQHia/L/4z33WYX68gt9nwgV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69HLwQAAANwAAAAPAAAAAAAAAAAAAAAA&#10;AKECAABkcnMvZG93bnJldi54bWxQSwUGAAAAAAQABAD5AAAAjwMAAAAA&#10;" strokecolor="green"/>
                  <v:line id="Line 638" o:spid="_x0000_s1141" style="position:absolute;flip:x y;visibility:visible;mso-wrap-style:square" from="4043,3204" to="4123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ynFMIAAADcAAAADwAAAGRycy9kb3ducmV2LnhtbERP32vCMBB+H+x/CCf4NtNWkFFNyxxY&#10;fJLNjbHHIzmbsuZSmqj1vzeDwd7u4/t5m3pyvbjQGDrPCvJFBoJYe9Nxq+DzY/f0DCJEZIO9Z1Jw&#10;owB19fiwwdL4K7/T5RhbkUI4lKjAxjiUUgZtyWFY+IE4cSc/OowJjq00I15TuOtlkWUr6bDj1GBx&#10;oFdL+ud4dgq+lrfC6n6bvR18kzca901RfCs1n00vaxCRpvgv/nPvTZqfr+D3mXSBr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ynFMIAAADcAAAADwAAAAAAAAAAAAAA&#10;AAChAgAAZHJzL2Rvd25yZXYueG1sUEsFBgAAAAAEAAQA+QAAAJADAAAAAA==&#10;" strokecolor="green"/>
                  <v:group id="Group 639" o:spid="_x0000_s1142" style="position:absolute;left:4094;top:3192;width:60;height:59" coordorigin="6167,3301" coordsize="14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o:lock v:ext="edit" aspectratio="t"/>
                    <v:line id="Line 640" o:spid="_x0000_s1143" style="position:absolute;visibility:visible;mso-wrap-style:square" from="6174,3304" to="6315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+VcQAAADcAAAADwAAAGRycy9kb3ducmV2LnhtbESPzWrDQAyE74G+w6JCb8k6hqTB8To0&#10;LYFCTs3PXXgV27FXa7zb2H376lDoTWJGM5/y3eQ69aAhNJ4NLBcJKOLS24YrA5fzYb4BFSKyxc4z&#10;GfihALviaZZjZv3IX/Q4xUpJCIcMDdQx9pnWoazJYVj4nli0mx8cRlmHStsBRwl3nU6TZK0dNiwN&#10;Nfb0XlPZnr6dgfYyVh/9636F503b3u7H9Br3qTEvz9PbFlSkKf6b/64/reAvhVaekQl0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n5VxAAAANwAAAAPAAAAAAAAAAAA&#10;AAAAAKECAABkcnMvZG93bnJldi54bWxQSwUGAAAAAAQABAD5AAAAkgMAAAAA&#10;" strokecolor="green"/>
                    <v:line id="Line 641" o:spid="_x0000_s1144" style="position:absolute;flip:x;visibility:visible;mso-wrap-style:square" from="6167,3301" to="6308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+I8MAAADcAAAADwAAAGRycy9kb3ducmV2LnhtbERP22oCMRB9F/yHMAXfalYpbrs1ighC&#10;S620qx8w3Uz34mayJFHXvzeFgm9zONeZL3vTijM5X1tWMBknIIgLq2suFRz2m8dnED4ga2wtk4Ir&#10;eVguhoM5Ztpe+JvOeShFDGGfoYIqhC6T0hcVGfRj2xFH7tc6gyFCV0rt8BLDTSunSTKTBmuODRV2&#10;tK6oOOYnoyCdfhbyw22fmq+f9N2vbJPu8kap0UO/egURqA938b/7Tcf5kxf4eyZ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+PiPDAAAA3AAAAA8AAAAAAAAAAAAA&#10;AAAAoQIAAGRycy9kb3ducmV2LnhtbFBLBQYAAAAABAAEAPkAAACRAwAAAAA=&#10;" strokecolor="green"/>
                  </v:group>
                </v:group>
                <v:line id="Line 642" o:spid="_x0000_s1145" style="position:absolute;visibility:visible;mso-wrap-style:square" from="2256,3447" to="2952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XGMMAAADcAAAADwAAAGRycy9kb3ducmV2LnhtbESPQWvDMAyF74P9B6NBb62zHrqS1S1l&#10;EBi9rSv0KmItSRPLxvaadL++OhR2k3hP733a7CY3qCvF1Hk28LooQBHX3nbcGDh9V/M1qJSRLQ6e&#10;ycCNEuy2z08bLK0f+Yuux9woCeFUooE251BqneqWHKaFD8Si/fjoMMsaG20jjhLuBr0sipV22LE0&#10;tBjoo6W6P/46A6HvQxfG6vJ2qoa/wsdz8oezMbOXaf8OKtOU/82P608r+EvBl2dkAr2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31xjDAAAA3AAAAA8AAAAAAAAAAAAA&#10;AAAAoQIAAGRycy9kb3ducmV2LnhtbFBLBQYAAAAABAAEAPkAAACRAwAAAAA=&#10;" strokecolor="blue"/>
                <v:line id="Line 643" o:spid="_x0000_s1146" style="position:absolute;visibility:visible;mso-wrap-style:square" from="2257,3447" to="2257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tyg8EAAADcAAAADwAAAGRycy9kb3ducmV2LnhtbERPPWvDMBDdC/0P4grdajkZmuBYCaVg&#10;CNmaGLwe1sV2bZ2EpMZuf31VKGS7x/u88rCYSdzIh8GyglWWgyBurR64U1BfqpctiBCRNU6WScE3&#10;BTjsHx9KLLSd+YNu59iJFMKhQAV9jK6QMrQ9GQyZdcSJu1pvMCboO6k9zincTHKd56/S4MCpoUdH&#10;7z214/nLKHDj6AY3V5+bupp+cuubYE+NUs9Py9sORKQl3sX/7qNO89cr+HsmXS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3KDwQAAANwAAAAPAAAAAAAAAAAAAAAA&#10;AKECAABkcnMvZG93bnJldi54bWxQSwUGAAAAAAQABAD5AAAAjwMAAAAA&#10;" strokecolor="blue"/>
                <v:line id="Line 644" o:spid="_x0000_s1147" style="position:absolute;visibility:visible;mso-wrap-style:square" from="4810,3447" to="4810,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6DAsEAAADcAAAADwAAAGRycy9kb3ducmV2LnhtbERP32vCMBB+H+x/CDfwbaYLuEk1ynQM&#10;hD3N1vejOZva5lKaaOt/vwwGe7uP7+ett5PrxI2G0HjW8DLPQBBX3jRcayiLz+cliBCRDXaeScOd&#10;Amw3jw9rzI0f+Ztux1iLFMIhRw02xj6XMlSWHIa574kTd/aDw5jgUEsz4JjCXSdVlr1Khw2nBos9&#10;7S1V7fHqNLTlWH/0b7sFFsu2PV++1CnulNazp+l9BSLSFP/Ff+6DSfOVgt9n0gV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boMCwQAAANwAAAAPAAAAAAAAAAAAAAAA&#10;AKECAABkcnMvZG93bnJldi54bWxQSwUGAAAAAAQABAD5AAAAjwMAAAAA&#10;" strokecolor="green"/>
                <v:line id="Line 645" o:spid="_x0000_s1148" style="position:absolute;visibility:visible;mso-wrap-style:square" from="4123,3447" to="4811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mmcEAAADcAAAADwAAAGRycy9kb3ducmV2LnhtbERPS4vCMBC+C/6HMAveNN3KrtI1ig+E&#10;BU9b9T40Y9ttMylNtPXfG0HwNh/fcxar3tTiRq0rLSv4nEQgiDOrS84VnI778RyE88gaa8uk4E4O&#10;VsvhYIGJth3/0S31uQgh7BJUUHjfJFK6rCCDbmIb4sBdbGvQB9jmUrfYhXBTyziKvqXBkkNDgQ1t&#10;C8qq9GoUVKcu3zWzzRce51V1+T/EZ7+JlRp99OsfEJ56/xa/3L86zI+n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IiaZwQAAANwAAAAPAAAAAAAAAAAAAAAA&#10;AKECAABkcnMvZG93bnJldi54bWxQSwUGAAAAAAQABAD5AAAAjwMAAAAA&#10;" strokecolor="green"/>
                <v:line id="Line 646" o:spid="_x0000_s1149" style="position:absolute;visibility:visible;mso-wrap-style:square" from="3536,6617" to="4808,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+7cEAAADcAAAADwAAAGRycy9kb3ducmV2LnhtbERPS4vCMBC+C/6HMAveNN3irtI1ig+E&#10;BU9b9T40Y9ttMylNtPXfG0HwNh/fcxar3tTiRq0rLSv4nEQgiDOrS84VnI778RyE88gaa8uk4E4O&#10;VsvhYIGJth3/0S31uQgh7BJUUHjfJFK6rCCDbmIb4sBdbGvQB9jmUrfYhXBTyziKvqXBkkNDgQ1t&#10;C8qq9GoUVKcu3zWzzRce51V1+T/EZ7+JlRp99OsfEJ56/xa/3L86zI+n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y77twQAAANwAAAAPAAAAAAAAAAAAAAAA&#10;AKECAABkcnMvZG93bnJldi54bWxQSwUGAAAAAAQABAD5AAAAjwMAAAAA&#10;" strokecolor="green"/>
                <v:line id="Line 647" o:spid="_x0000_s1150" style="position:absolute;visibility:visible;mso-wrap-style:square" from="1697,3870" to="2257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0gMEAAADcAAAADwAAAGRycy9kb3ducmV2LnhtbERPyWrDMBC9B/oPYgq9JXIDTYob2ZSC&#10;IfSWBXIdrKnt2hoJSY2dfn0UCOQ2j7fOppzMIM7kQ2dZwesiA0FcW91xo+B4qObvIEJE1jhYJgUX&#10;ClAWT7MN5tqOvKPzPjYihXDIUUEbo8ulDHVLBsPCOuLE/VhvMCboG6k9jincDHKZZStpsOPU0KKj&#10;r5bqfv9nFLi+d50bq9/1sRr+M+tPwX6flHp5nj4/QESa4kN8d291mr98g9sz6QJZ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gHSAwQAAANwAAAAPAAAAAAAAAAAAAAAA&#10;AKECAABkcnMvZG93bnJldi54bWxQSwUGAAAAAAQABAD5AAAAjwMAAAAA&#10;" strokecolor="blue"/>
                <v:line id="Line 648" o:spid="_x0000_s1151" style="position:absolute;visibility:visible;mso-wrap-style:square" from="1697,5968" to="2257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q98AAAADcAAAADwAAAGRycy9kb3ducmV2LnhtbERPS4vCMBC+C/6HMII3TfWgS9coi1AQ&#10;bz7A69DMtt02k5BEW/31ZmFhb/PxPWezG0wnHuRDY1nBYp6BIC6tbrhScL0Usw8QISJr7CyTgicF&#10;2G3How3m2vZ8osc5ViKFcMhRQR2jy6UMZU0Gw9w64sR9W28wJugrqT32Kdx0cpllK2mw4dRQo6N9&#10;TWV7vhsFrm1d4/riZ30tuldm/S3Y402p6WT4+gQRaYj/4j/3Qaf5yxX8PpMu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S6vfAAAAA3AAAAA8AAAAAAAAAAAAAAAAA&#10;oQIAAGRycy9kb3ducmV2LnhtbFBLBQYAAAAABAAEAPkAAACOAwAAAAA=&#10;" strokecolor="blue"/>
                <v:line id="Line 649" o:spid="_x0000_s1152" style="position:absolute;flip:x;visibility:visible;mso-wrap-style:square" from="4811,5977" to="5412,5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HFd8IAAADcAAAADwAAAGRycy9kb3ducmV2LnhtbERP22oCMRB9L/gPYYS+1axLcWU1igiC&#10;pbXoth8wbqZ76WayJKmuf28Khb7N4VxnuR5MJy7kfGNZwXSSgCAurW64UvD5sXuag/ABWWNnmRTc&#10;yMN6NXpYYq7tlU90KUIlYgj7HBXUIfS5lL6syaCf2J44cl/WGQwRukpqh9cYbjqZJslMGmw4NtTY&#10;07am8rv4MQqy9FDKV/f23B7P2Yvf2DZ7L1qlHsfDZgEi0BD+xX/uvY7z0wx+n4kX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HFd8IAAADcAAAADwAAAAAAAAAAAAAA&#10;AAChAgAAZHJzL2Rvd25yZXYueG1sUEsFBgAAAAAEAAQA+QAAAJADAAAAAA==&#10;" strokecolor="green"/>
                <v:line id="Line 650" o:spid="_x0000_s1153" style="position:absolute;flip:x;visibility:visible;mso-wrap-style:square" from="4811,3870" to="5412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5RBcYAAADcAAAADwAAAGRycy9kb3ducmV2LnhtbESP3UrDQBCF74W+wzIF7+ymQUyJ3ZZS&#10;KCj+oKkPMGbH/DQ7G3bXNr69cyF4N8M5c8436+3kBnWmEDvPBpaLDBRx7W3HjYGP4+FmBSomZIuD&#10;ZzLwQxG2m9nVGkvrL/xO5yo1SkI4lmigTWkstY51Sw7jwo/Eon354DDJGhptA14k3A06z7I77bBj&#10;aWhxpH1L9an6dgaK/KXWT+H5tn/7LB7jzvfFa9Ubcz2fdvegEk3p3/x3/WAFPxda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eUQXGAAAA3AAAAA8AAAAAAAAA&#10;AAAAAAAAoQIAAGRycy9kb3ducmV2LnhtbFBLBQYAAAAABAAEAPkAAACUAwAAAAA=&#10;" strokecolor="green"/>
                <v:shape id="Text Box 651" o:spid="_x0000_s1154" type="#_x0000_t202" style="position:absolute;left:2591;top:1778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  <w:u w:val="single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Simple dérivation</w:t>
                        </w:r>
                      </w:p>
                    </w:txbxContent>
                  </v:textbox>
                </v:shape>
                <v:shape id="Text Box 652" o:spid="_x0000_s1155" type="#_x0000_t202" style="position:absolute;left:1488;top:4517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653" o:spid="_x0000_s1156" type="#_x0000_t202" style="position:absolute;left:1488;top:661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654" o:spid="_x0000_s1157" type="#_x0000_t202" style="position:absolute;left:3327;top:7261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655" o:spid="_x0000_s1158" type="#_x0000_t202" style="position:absolute;left:5202;top:6623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656" o:spid="_x0000_s1159" type="#_x0000_t202" style="position:absolute;left:5202;top:4513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F0387D" w:rsidRDefault="00F0387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line id="Line 657" o:spid="_x0000_s1160" style="position:absolute;visibility:visible;mso-wrap-style:square" from="3550,3130" to="4123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6Nq8EAAADcAAAADwAAAGRycy9kb3ducmV2LnhtbERPS4vCMBC+C/6HMII3Ta34oBpFXYSF&#10;PVn1PjRjW9tMSpO19d9vFhb2Nh/fc7b73tTiRa0rLSuYTSMQxJnVJecKbtfzZA3CeWSNtWVS8CYH&#10;+91wsMVE244v9Ep9LkIIuwQVFN43iZQuK8igm9qGOHAP2xr0Aba51C12IdzUMo6ipTRYcmgosKFT&#10;QVmVfhsF1a3LP5rVcYHXdVU9nl/x3R9jpcaj/rAB4an3/+I/96cO8+cL+H0mXC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Xo2rwQAAANwAAAAPAAAAAAAAAAAAAAAA&#10;AKECAABkcnMvZG93bnJldi54bWxQSwUGAAAAAAQABAD5AAAAjwMAAAAA&#10;" strokecolor="green"/>
                <w10:wrap type="square"/>
              </v:group>
            </w:pict>
          </mc:Fallback>
        </mc:AlternateContent>
      </w:r>
      <w:r>
        <w:rPr>
          <w:bCs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6D4A355B" wp14:editId="52EDDCFE">
                <wp:simplePos x="0" y="0"/>
                <wp:positionH relativeFrom="column">
                  <wp:posOffset>3640455</wp:posOffset>
                </wp:positionH>
                <wp:positionV relativeFrom="paragraph">
                  <wp:posOffset>135255</wp:posOffset>
                </wp:positionV>
                <wp:extent cx="2942590" cy="4247515"/>
                <wp:effectExtent l="0" t="0" r="10160" b="635"/>
                <wp:wrapSquare wrapText="bothSides"/>
                <wp:docPr id="333" name="Grou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47515"/>
                          <a:chOff x="6107" y="1778"/>
                          <a:chExt cx="4634" cy="6689"/>
                        </a:xfrm>
                      </wpg:grpSpPr>
                      <wps:wsp>
                        <wps:cNvPr id="334" name="Rectangle 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38" y="3671"/>
                            <a:ext cx="629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5" name="Group 857"/>
                        <wpg:cNvGrpSpPr>
                          <a:grpSpLocks noChangeAspect="1"/>
                        </wpg:cNvGrpSpPr>
                        <wpg:grpSpPr bwMode="auto">
                          <a:xfrm>
                            <a:off x="10053" y="3785"/>
                            <a:ext cx="399" cy="1486"/>
                            <a:chOff x="9632" y="5074"/>
                            <a:chExt cx="885" cy="3296"/>
                          </a:xfrm>
                        </wpg:grpSpPr>
                        <wpg:grpSp>
                          <wpg:cNvPr id="336" name="Group 85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32" y="5456"/>
                              <a:ext cx="885" cy="2914"/>
                              <a:chOff x="9632" y="5456"/>
                              <a:chExt cx="885" cy="2914"/>
                            </a:xfrm>
                          </wpg:grpSpPr>
                          <wps:wsp>
                            <wps:cNvPr id="337" name="Line 859"/>
                            <wps:cNvCnPr/>
                            <wps:spPr bwMode="auto">
                              <a:xfrm>
                                <a:off x="9813" y="6156"/>
                                <a:ext cx="6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8" name="Group 8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816" y="7330"/>
                                <a:ext cx="598" cy="1040"/>
                                <a:chOff x="2982" y="710"/>
                                <a:chExt cx="994" cy="1704"/>
                              </a:xfrm>
                            </wpg:grpSpPr>
                            <wps:wsp>
                              <wps:cNvPr id="339" name="Oval 8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71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Oval 8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142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1" name="Group 8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246" y="5456"/>
                                <a:ext cx="271" cy="700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42" name="Line 864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865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866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Oval 8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Line 868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7" name="Group 8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32" y="5456"/>
                                <a:ext cx="271" cy="700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48" name="Line 870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871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872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Oval 8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Line 874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87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051" y="6746"/>
                                <a:ext cx="130" cy="586"/>
                                <a:chOff x="9143" y="3600"/>
                                <a:chExt cx="144" cy="652"/>
                              </a:xfrm>
                            </wpg:grpSpPr>
                            <wps:wsp>
                              <wps:cNvPr id="354" name="Rectangle 87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3" y="3742"/>
                                  <a:ext cx="14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Line 877"/>
                              <wps:cNvCnPr/>
                              <wps:spPr bwMode="auto">
                                <a:xfrm>
                                  <a:off x="9214" y="3600"/>
                                  <a:ext cx="0" cy="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6" name="Group 8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938" y="6156"/>
                                <a:ext cx="272" cy="701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57" name="Line 879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880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Line 881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Oval 8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Line 883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62" name="Line 884"/>
                          <wps:cNvCnPr/>
                          <wps:spPr bwMode="auto">
                            <a:xfrm>
                              <a:off x="10424" y="5074"/>
                              <a:ext cx="0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3" name="Text Box 8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34" y="5398"/>
                            <a:ext cx="9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Rectangle 8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24" y="3671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5" name="Group 887"/>
                        <wpg:cNvGrpSpPr>
                          <a:grpSpLocks noChangeAspect="1"/>
                        </wpg:cNvGrpSpPr>
                        <wpg:grpSpPr bwMode="auto">
                          <a:xfrm>
                            <a:off x="6340" y="3786"/>
                            <a:ext cx="400" cy="1492"/>
                            <a:chOff x="1391" y="5076"/>
                            <a:chExt cx="888" cy="3311"/>
                          </a:xfrm>
                        </wpg:grpSpPr>
                        <wpg:grpSp>
                          <wpg:cNvPr id="366" name="Group 88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91" y="5461"/>
                              <a:ext cx="888" cy="2926"/>
                              <a:chOff x="1391" y="5461"/>
                              <a:chExt cx="888" cy="2926"/>
                            </a:xfrm>
                          </wpg:grpSpPr>
                          <wps:wsp>
                            <wps:cNvPr id="367" name="Line 889"/>
                            <wps:cNvCnPr/>
                            <wps:spPr bwMode="auto">
                              <a:xfrm>
                                <a:off x="1572" y="6163"/>
                                <a:ext cx="61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8" name="Group 8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7343"/>
                                <a:ext cx="599" cy="1044"/>
                                <a:chOff x="2982" y="710"/>
                                <a:chExt cx="994" cy="1704"/>
                              </a:xfrm>
                            </wpg:grpSpPr>
                            <wps:wsp>
                              <wps:cNvPr id="369" name="Oval 8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71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Oval 8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142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1" name="Group 8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07" y="5461"/>
                                <a:ext cx="272" cy="703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72" name="Line 894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895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Line 896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Oval 8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Line 898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77" name="Group 8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391" y="5461"/>
                                <a:ext cx="272" cy="703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78" name="Line 900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Line 901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Line 902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Oval 9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Line 904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83" name="Group 9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15" y="6757"/>
                                <a:ext cx="130" cy="588"/>
                                <a:chOff x="9143" y="3600"/>
                                <a:chExt cx="144" cy="652"/>
                              </a:xfrm>
                            </wpg:grpSpPr>
                            <wps:wsp>
                              <wps:cNvPr id="384" name="Rectangle 9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3" y="3742"/>
                                  <a:ext cx="14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Line 907"/>
                              <wps:cNvCnPr/>
                              <wps:spPr bwMode="auto">
                                <a:xfrm>
                                  <a:off x="9214" y="3600"/>
                                  <a:ext cx="0" cy="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86" name="Group 9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98" y="6164"/>
                                <a:ext cx="273" cy="704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387" name="Line 909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Line 910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Line 911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Oval 9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Line 913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92" name="Line 914"/>
                          <wps:cNvCnPr/>
                          <wps:spPr bwMode="auto">
                            <a:xfrm>
                              <a:off x="1570" y="5076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3" name="Text Box 9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11" y="5403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9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24" y="5771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" name="Group 917"/>
                        <wpg:cNvGrpSpPr>
                          <a:grpSpLocks noChangeAspect="1"/>
                        </wpg:cNvGrpSpPr>
                        <wpg:grpSpPr bwMode="auto">
                          <a:xfrm>
                            <a:off x="6340" y="5886"/>
                            <a:ext cx="400" cy="1492"/>
                            <a:chOff x="1391" y="9737"/>
                            <a:chExt cx="888" cy="3311"/>
                          </a:xfrm>
                        </wpg:grpSpPr>
                        <wpg:grpSp>
                          <wpg:cNvPr id="396" name="Group 91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91" y="10122"/>
                              <a:ext cx="888" cy="2926"/>
                              <a:chOff x="1391" y="10122"/>
                              <a:chExt cx="888" cy="2926"/>
                            </a:xfrm>
                          </wpg:grpSpPr>
                          <wps:wsp>
                            <wps:cNvPr id="397" name="Line 919"/>
                            <wps:cNvCnPr/>
                            <wps:spPr bwMode="auto">
                              <a:xfrm>
                                <a:off x="1572" y="10824"/>
                                <a:ext cx="61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8" name="Group 92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76" y="12004"/>
                                <a:ext cx="599" cy="1044"/>
                                <a:chOff x="2982" y="710"/>
                                <a:chExt cx="994" cy="1704"/>
                              </a:xfrm>
                            </wpg:grpSpPr>
                            <wps:wsp>
                              <wps:cNvPr id="399" name="Oval 9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71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Oval 9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142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1" name="Group 92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07" y="10122"/>
                                <a:ext cx="272" cy="703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02" name="Line 924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Line 925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Line 926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Oval 9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Line 928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7" name="Group 9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391" y="10122"/>
                                <a:ext cx="272" cy="703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08" name="Line 930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Line 931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932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Oval 9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Line 934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13" name="Group 9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15" y="11418"/>
                                <a:ext cx="130" cy="588"/>
                                <a:chOff x="9143" y="3600"/>
                                <a:chExt cx="144" cy="652"/>
                              </a:xfrm>
                            </wpg:grpSpPr>
                            <wps:wsp>
                              <wps:cNvPr id="414" name="Rectangle 9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3" y="3742"/>
                                  <a:ext cx="14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Line 937"/>
                              <wps:cNvCnPr/>
                              <wps:spPr bwMode="auto">
                                <a:xfrm>
                                  <a:off x="9214" y="3600"/>
                                  <a:ext cx="0" cy="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16" name="Group 9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98" y="10825"/>
                                <a:ext cx="273" cy="704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17" name="Line 939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940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941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Oval 9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Line 943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22" name="Line 944"/>
                          <wps:cNvCnPr/>
                          <wps:spPr bwMode="auto">
                            <a:xfrm>
                              <a:off x="1570" y="973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3" name="Text Box 9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07" y="7503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9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81" y="6420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947"/>
                        <wps:cNvCnPr/>
                        <wps:spPr bwMode="auto">
                          <a:xfrm flipV="1">
                            <a:off x="8278" y="670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948"/>
                        <wps:cNvCnPr/>
                        <wps:spPr bwMode="auto">
                          <a:xfrm>
                            <a:off x="8278" y="692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949"/>
                        <wps:cNvCnPr/>
                        <wps:spPr bwMode="auto">
                          <a:xfrm flipH="1" flipV="1">
                            <a:off x="8197" y="6782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Oval 9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47" y="6758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951"/>
                        <wps:cNvCnPr/>
                        <wps:spPr bwMode="auto">
                          <a:xfrm>
                            <a:off x="8234" y="675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0" name="Group 952"/>
                        <wpg:cNvGrpSpPr>
                          <a:grpSpLocks/>
                        </wpg:cNvGrpSpPr>
                        <wpg:grpSpPr bwMode="auto">
                          <a:xfrm>
                            <a:off x="8279" y="6709"/>
                            <a:ext cx="318" cy="1318"/>
                            <a:chOff x="8279" y="6709"/>
                            <a:chExt cx="318" cy="1318"/>
                          </a:xfrm>
                        </wpg:grpSpPr>
                        <wps:wsp>
                          <wps:cNvPr id="431" name="Line 953"/>
                          <wps:cNvCnPr/>
                          <wps:spPr bwMode="auto">
                            <a:xfrm>
                              <a:off x="8279" y="7025"/>
                              <a:ext cx="2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32" name="Group 9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80" y="7557"/>
                              <a:ext cx="270" cy="470"/>
                              <a:chOff x="2982" y="710"/>
                              <a:chExt cx="994" cy="1704"/>
                            </a:xfrm>
                          </wpg:grpSpPr>
                          <wps:wsp>
                            <wps:cNvPr id="433" name="Oval 9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982" y="710"/>
                                <a:ext cx="994" cy="9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Oval 9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982" y="1420"/>
                                <a:ext cx="994" cy="99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5" name="Group 9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474" y="6709"/>
                              <a:ext cx="123" cy="317"/>
                              <a:chOff x="8064" y="3888"/>
                              <a:chExt cx="302" cy="780"/>
                            </a:xfrm>
                          </wpg:grpSpPr>
                          <wps:wsp>
                            <wps:cNvPr id="436" name="Line 958"/>
                            <wps:cNvCnPr/>
                            <wps:spPr bwMode="auto">
                              <a:xfrm flipV="1">
                                <a:off x="8263" y="3888"/>
                                <a:ext cx="0" cy="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959"/>
                            <wps:cNvCnPr/>
                            <wps:spPr bwMode="auto">
                              <a:xfrm>
                                <a:off x="8263" y="4428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960"/>
                            <wps:cNvCnPr/>
                            <wps:spPr bwMode="auto">
                              <a:xfrm flipH="1" flipV="1">
                                <a:off x="8064" y="4068"/>
                                <a:ext cx="199" cy="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Oval 9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87" y="4009"/>
                                <a:ext cx="141" cy="1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Line 962"/>
                            <wps:cNvCnPr/>
                            <wps:spPr bwMode="auto">
                              <a:xfrm>
                                <a:off x="8156" y="4008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1" name="Group 9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88" y="7293"/>
                              <a:ext cx="59" cy="265"/>
                              <a:chOff x="9143" y="3600"/>
                              <a:chExt cx="144" cy="652"/>
                            </a:xfrm>
                          </wpg:grpSpPr>
                          <wps:wsp>
                            <wps:cNvPr id="442" name="Rectangle 96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43" y="3742"/>
                                <a:ext cx="144" cy="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Line 965"/>
                            <wps:cNvCnPr/>
                            <wps:spPr bwMode="auto">
                              <a:xfrm>
                                <a:off x="9214" y="3600"/>
                                <a:ext cx="0" cy="6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4" name="Group 9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35" y="7026"/>
                              <a:ext cx="123" cy="317"/>
                              <a:chOff x="8064" y="3888"/>
                              <a:chExt cx="302" cy="780"/>
                            </a:xfrm>
                          </wpg:grpSpPr>
                          <wps:wsp>
                            <wps:cNvPr id="445" name="Line 967"/>
                            <wps:cNvCnPr/>
                            <wps:spPr bwMode="auto">
                              <a:xfrm flipV="1">
                                <a:off x="8263" y="3888"/>
                                <a:ext cx="0" cy="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968"/>
                            <wps:cNvCnPr/>
                            <wps:spPr bwMode="auto">
                              <a:xfrm>
                                <a:off x="8263" y="4428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969"/>
                            <wps:cNvCnPr/>
                            <wps:spPr bwMode="auto">
                              <a:xfrm flipH="1" flipV="1">
                                <a:off x="8064" y="4068"/>
                                <a:ext cx="199" cy="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Oval 9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87" y="4009"/>
                                <a:ext cx="141" cy="1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Line 971"/>
                            <wps:cNvCnPr/>
                            <wps:spPr bwMode="auto">
                              <a:xfrm>
                                <a:off x="8156" y="4008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50" name="Text Box 9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68" y="8151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9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38" y="5779"/>
                            <a:ext cx="629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2" name="Group 974"/>
                        <wpg:cNvGrpSpPr>
                          <a:grpSpLocks noChangeAspect="1"/>
                        </wpg:cNvGrpSpPr>
                        <wpg:grpSpPr bwMode="auto">
                          <a:xfrm>
                            <a:off x="10053" y="5893"/>
                            <a:ext cx="399" cy="1486"/>
                            <a:chOff x="9632" y="9753"/>
                            <a:chExt cx="885" cy="3296"/>
                          </a:xfrm>
                        </wpg:grpSpPr>
                        <wpg:grpSp>
                          <wpg:cNvPr id="453" name="Group 9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32" y="10135"/>
                              <a:ext cx="885" cy="2914"/>
                              <a:chOff x="9632" y="10135"/>
                              <a:chExt cx="885" cy="2914"/>
                            </a:xfrm>
                          </wpg:grpSpPr>
                          <wps:wsp>
                            <wps:cNvPr id="454" name="Line 976"/>
                            <wps:cNvCnPr/>
                            <wps:spPr bwMode="auto">
                              <a:xfrm>
                                <a:off x="9813" y="10835"/>
                                <a:ext cx="6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5" name="Group 9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816" y="12009"/>
                                <a:ext cx="598" cy="1040"/>
                                <a:chOff x="2982" y="710"/>
                                <a:chExt cx="994" cy="1704"/>
                              </a:xfrm>
                            </wpg:grpSpPr>
                            <wps:wsp>
                              <wps:cNvPr id="456" name="Oval 9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71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Oval 9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82" y="1420"/>
                                  <a:ext cx="994" cy="9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8" name="Group 98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246" y="10135"/>
                                <a:ext cx="271" cy="700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59" name="Line 981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982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983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Oval 9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Line 985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64" name="Group 9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32" y="10135"/>
                                <a:ext cx="271" cy="700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65" name="Line 987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988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989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Oval 9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Line 991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0" name="Group 9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051" y="11425"/>
                                <a:ext cx="130" cy="586"/>
                                <a:chOff x="9143" y="3600"/>
                                <a:chExt cx="144" cy="652"/>
                              </a:xfrm>
                            </wpg:grpSpPr>
                            <wps:wsp>
                              <wps:cNvPr id="471" name="Rectangle 9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3" y="3742"/>
                                  <a:ext cx="14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Line 994"/>
                              <wps:cNvCnPr/>
                              <wps:spPr bwMode="auto">
                                <a:xfrm>
                                  <a:off x="9214" y="3600"/>
                                  <a:ext cx="0" cy="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3" name="Group 99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938" y="10835"/>
                                <a:ext cx="272" cy="701"/>
                                <a:chOff x="8064" y="3888"/>
                                <a:chExt cx="302" cy="780"/>
                              </a:xfrm>
                            </wpg:grpSpPr>
                            <wps:wsp>
                              <wps:cNvPr id="474" name="Line 996"/>
                              <wps:cNvCnPr/>
                              <wps:spPr bwMode="auto">
                                <a:xfrm flipV="1">
                                  <a:off x="8263" y="3888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997"/>
                              <wps:cNvCnPr/>
                              <wps:spPr bwMode="auto">
                                <a:xfrm>
                                  <a:off x="8263" y="4428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998"/>
                              <wps:cNvCnPr/>
                              <wps:spPr bwMode="auto">
                                <a:xfrm flipH="1" flipV="1">
                                  <a:off x="8064" y="4068"/>
                                  <a:ext cx="199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Oval 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7" y="400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Line 1000"/>
                              <wps:cNvCnPr/>
                              <wps:spPr bwMode="auto">
                                <a:xfrm>
                                  <a:off x="8156" y="4008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79" name="Line 1001"/>
                          <wps:cNvCnPr/>
                          <wps:spPr bwMode="auto">
                            <a:xfrm>
                              <a:off x="10424" y="9753"/>
                              <a:ext cx="0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0" name="Text Box 10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34" y="7504"/>
                            <a:ext cx="9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2353"/>
                            <a:ext cx="590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HTB</w:t>
                              </w:r>
                            </w:p>
                            <w:p w:rsidR="000437EA" w:rsidRDefault="000437EA">
                              <w:r>
                                <w:t>HTA</w:t>
                              </w:r>
                            </w:p>
                            <w:p w:rsidR="000437EA" w:rsidRDefault="000437EA"/>
                            <w:p w:rsidR="000437EA" w:rsidRDefault="000437EA"/>
                            <w:p w:rsidR="000437EA" w:rsidRDefault="000437EA"/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482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2356"/>
                            <a:ext cx="109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>Poste(s)</w:t>
                              </w:r>
                            </w:p>
                            <w:p w:rsidR="000437EA" w:rsidRDefault="000437EA">
                              <w:r>
                                <w:t>Source(s)</w:t>
                              </w:r>
                            </w:p>
                            <w:p w:rsidR="000437EA" w:rsidRDefault="000437E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Oval 10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65" y="2345"/>
                            <a:ext cx="269" cy="2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Oval 1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65" y="2541"/>
                            <a:ext cx="269" cy="2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5" name="Group 1007"/>
                        <wpg:cNvGrpSpPr>
                          <a:grpSpLocks/>
                        </wpg:cNvGrpSpPr>
                        <wpg:grpSpPr bwMode="auto">
                          <a:xfrm>
                            <a:off x="8319" y="2812"/>
                            <a:ext cx="111" cy="316"/>
                            <a:chOff x="8319" y="2812"/>
                            <a:chExt cx="111" cy="316"/>
                          </a:xfrm>
                        </wpg:grpSpPr>
                        <wps:wsp>
                          <wps:cNvPr id="486" name="Line 1008"/>
                          <wps:cNvCnPr/>
                          <wps:spPr bwMode="auto">
                            <a:xfrm flipV="1">
                              <a:off x="8399" y="281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1009"/>
                          <wps:cNvCnPr/>
                          <wps:spPr bwMode="auto">
                            <a:xfrm>
                              <a:off x="8399" y="3031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1010"/>
                          <wps:cNvCnPr/>
                          <wps:spPr bwMode="auto">
                            <a:xfrm flipH="1" flipV="1">
                              <a:off x="8319" y="2885"/>
                              <a:ext cx="8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1011"/>
                          <wps:cNvCnPr/>
                          <wps:spPr bwMode="auto">
                            <a:xfrm>
                              <a:off x="8373" y="2874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1012"/>
                          <wps:cNvCnPr/>
                          <wps:spPr bwMode="auto">
                            <a:xfrm flipH="1">
                              <a:off x="8370" y="2873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1" name="Line 1013"/>
                        <wps:cNvCnPr/>
                        <wps:spPr bwMode="auto">
                          <a:xfrm>
                            <a:off x="7814" y="3130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014"/>
                        <wps:cNvCnPr/>
                        <wps:spPr bwMode="auto">
                          <a:xfrm flipV="1">
                            <a:off x="7813" y="313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015"/>
                        <wps:cNvCnPr/>
                        <wps:spPr bwMode="auto">
                          <a:xfrm>
                            <a:off x="7813" y="3350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016"/>
                        <wps:cNvCnPr/>
                        <wps:spPr bwMode="auto">
                          <a:xfrm flipH="1" flipV="1">
                            <a:off x="7732" y="3204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017"/>
                        <wps:cNvCnPr/>
                        <wps:spPr bwMode="auto">
                          <a:xfrm>
                            <a:off x="7787" y="3193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018"/>
                        <wps:cNvCnPr/>
                        <wps:spPr bwMode="auto">
                          <a:xfrm flipH="1">
                            <a:off x="7784" y="3192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7" name="Group 1019"/>
                        <wpg:cNvGrpSpPr>
                          <a:grpSpLocks/>
                        </wpg:cNvGrpSpPr>
                        <wpg:grpSpPr bwMode="auto">
                          <a:xfrm>
                            <a:off x="8905" y="3131"/>
                            <a:ext cx="111" cy="316"/>
                            <a:chOff x="8905" y="3131"/>
                            <a:chExt cx="111" cy="316"/>
                          </a:xfrm>
                        </wpg:grpSpPr>
                        <wps:wsp>
                          <wps:cNvPr id="498" name="Line 1020"/>
                          <wps:cNvCnPr/>
                          <wps:spPr bwMode="auto">
                            <a:xfrm flipV="1">
                              <a:off x="8985" y="313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1021"/>
                          <wps:cNvCnPr/>
                          <wps:spPr bwMode="auto">
                            <a:xfrm>
                              <a:off x="8985" y="3350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1022"/>
                          <wps:cNvCnPr/>
                          <wps:spPr bwMode="auto">
                            <a:xfrm flipH="1" flipV="1">
                              <a:off x="8905" y="3204"/>
                              <a:ext cx="8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1023"/>
                          <wps:cNvCnPr/>
                          <wps:spPr bwMode="auto">
                            <a:xfrm>
                              <a:off x="8959" y="3193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1024"/>
                          <wps:cNvCnPr/>
                          <wps:spPr bwMode="auto">
                            <a:xfrm flipH="1">
                              <a:off x="8956" y="3192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3" name="Line 1025"/>
                        <wps:cNvCnPr/>
                        <wps:spPr bwMode="auto">
                          <a:xfrm>
                            <a:off x="7118" y="3447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4" name="Line 1026"/>
                        <wps:cNvCnPr/>
                        <wps:spPr bwMode="auto">
                          <a:xfrm>
                            <a:off x="7119" y="3447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5" name="Line 1027"/>
                        <wps:cNvCnPr/>
                        <wps:spPr bwMode="auto">
                          <a:xfrm>
                            <a:off x="6421" y="5887"/>
                            <a:ext cx="6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6" name="Line 1028"/>
                        <wps:cNvCnPr/>
                        <wps:spPr bwMode="auto">
                          <a:xfrm>
                            <a:off x="6698" y="6060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7" name="Line 1029"/>
                        <wps:cNvCnPr/>
                        <wps:spPr bwMode="auto">
                          <a:xfrm>
                            <a:off x="9672" y="3447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8" name="Line 1030"/>
                        <wps:cNvCnPr/>
                        <wps:spPr bwMode="auto">
                          <a:xfrm flipH="1">
                            <a:off x="9672" y="5892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9" name="Line 1031"/>
                        <wps:cNvCnPr/>
                        <wps:spPr bwMode="auto">
                          <a:xfrm flipH="1">
                            <a:off x="9673" y="606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Line 1032"/>
                        <wps:cNvCnPr/>
                        <wps:spPr bwMode="auto">
                          <a:xfrm>
                            <a:off x="8556" y="6709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1" name="Line 1033"/>
                        <wps:cNvCnPr/>
                        <wps:spPr bwMode="auto">
                          <a:xfrm>
                            <a:off x="6420" y="3784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2" name="Line 1034"/>
                        <wps:cNvCnPr/>
                        <wps:spPr bwMode="auto">
                          <a:xfrm>
                            <a:off x="6698" y="3959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3" name="Line 1035"/>
                        <wps:cNvCnPr/>
                        <wps:spPr bwMode="auto">
                          <a:xfrm flipH="1">
                            <a:off x="9672" y="3784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Line 1036"/>
                        <wps:cNvCnPr/>
                        <wps:spPr bwMode="auto">
                          <a:xfrm flipH="1">
                            <a:off x="9673" y="3957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Line 1037"/>
                        <wps:cNvCnPr/>
                        <wps:spPr bwMode="auto">
                          <a:xfrm>
                            <a:off x="8985" y="3447"/>
                            <a:ext cx="6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6" name="Line 1038"/>
                        <wps:cNvCnPr/>
                        <wps:spPr bwMode="auto">
                          <a:xfrm>
                            <a:off x="7119" y="3959"/>
                            <a:ext cx="0" cy="19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7" name="Line 1039"/>
                        <wps:cNvCnPr/>
                        <wps:spPr bwMode="auto">
                          <a:xfrm>
                            <a:off x="7119" y="6709"/>
                            <a:ext cx="1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8" name="Line 1040"/>
                        <wps:cNvCnPr/>
                        <wps:spPr bwMode="auto">
                          <a:xfrm>
                            <a:off x="7119" y="6060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9" name="Line 1041"/>
                        <wps:cNvCnPr/>
                        <wps:spPr bwMode="auto">
                          <a:xfrm>
                            <a:off x="9672" y="3957"/>
                            <a:ext cx="0" cy="1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0" name="Line 1042"/>
                        <wps:cNvCnPr/>
                        <wps:spPr bwMode="auto">
                          <a:xfrm>
                            <a:off x="9672" y="6063"/>
                            <a:ext cx="0" cy="6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1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1778"/>
                            <a:ext cx="1902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Coupure d'artère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7706"/>
                            <a:ext cx="114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r>
                                <w:t xml:space="preserve">"Point de </w:t>
                              </w:r>
                            </w:p>
                            <w:p w:rsidR="000437EA" w:rsidRDefault="000437EA">
                              <w:r>
                                <w:t>Coupure"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1045"/>
                        <wps:cNvCnPr/>
                        <wps:spPr bwMode="auto">
                          <a:xfrm flipV="1">
                            <a:off x="7290" y="6911"/>
                            <a:ext cx="870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6351" y="451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6351" y="661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7262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62" y="6617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0062" y="4507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7EA" w:rsidRDefault="000437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Line 1051"/>
                        <wps:cNvCnPr/>
                        <wps:spPr bwMode="auto">
                          <a:xfrm>
                            <a:off x="8400" y="3129"/>
                            <a:ext cx="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3" o:spid="_x0000_s1161" style="position:absolute;margin-left:286.65pt;margin-top:10.65pt;width:231.7pt;height:334.45pt;z-index:251660288" coordorigin="6107,1778" coordsize="4634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" o:allowincell="f">
                <v:rect id="Rectangle 856" o:spid="_x0000_s1162" style="position:absolute;left:9938;top:3671;width:629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518cA&#10;AADcAAAADwAAAGRycy9kb3ducmV2LnhtbESPX2vCQBDE34V+h2MLfZF6qdpSUk8pgYIvQWr/0Mcl&#10;tyZpc3sxt5r47b2C4OMwM79hFqvBNepIXag9G3iYJKCIC29rLg18frzdP4MKgmyx8UwGThRgtbwZ&#10;LTC1vud3Om6lVBHCIUUDlUibah2KihyGiW+Jo7fznUOJsiu17bCPcNfoaZI8aYc1x4UKW8oqKv62&#10;B2dgJ4/f/dfmsG/3P9m4lDz/zaa5MXe3w+sLKKFBruFLe20NzGZz+D8Tj4B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edfHAAAA3AAAAA8AAAAAAAAAAAAAAAAAmAIAAGRy&#10;cy9kb3ducmV2LnhtbFBLBQYAAAAABAAEAPUAAACMAwAAAAA=&#10;">
                  <v:stroke dashstyle="dash"/>
                  <o:lock v:ext="edit" aspectratio="t"/>
                </v:rect>
                <v:group id="Group 857" o:spid="_x0000_s1163" style="position:absolute;left:10053;top:3785;width:399;height:1486" coordorigin="9632,5074" coordsize="885,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o:lock v:ext="edit" aspectratio="t"/>
                  <v:group id="Group 858" o:spid="_x0000_s1164" style="position:absolute;left:9632;top:5456;width:885;height:2914" coordorigin="9632,5456" coordsize="885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o:lock v:ext="edit" aspectratio="t"/>
                    <v:line id="Line 859" o:spid="_x0000_s1165" style="position:absolute;visibility:visible;mso-wrap-style:square" from="9813,6156" to="10424,6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YpsQAAADcAAAADwAAAGRycy9kb3ducmV2LnhtbESPQWvCQBSE74X+h+UVeqsbI60hdQ1N&#10;pVDwVE3vj+wzicm+DdnVxH/vCoLHYWa+YVbZZDpxpsE1lhXMZxEI4tLqhisFxf7nLQHhPLLGzjIp&#10;uJCDbP38tMJU25H/6LzzlQgQdikqqL3vUyldWZNBN7M9cfAOdjDogxwqqQccA9x0Mo6iD2mw4bBQ&#10;Y0/fNZXt7mQUtMVYbfpl/o77pG0Px2387/NYqdeX6esThKfJP8L39q9WsFgs4XYmHA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NimxAAAANwAAAAPAAAAAAAAAAAA&#10;AAAAAKECAABkcnMvZG93bnJldi54bWxQSwUGAAAAAAQABAD5AAAAkgMAAAAA&#10;" strokecolor="green"/>
                    <v:group id="Group 860" o:spid="_x0000_s1166" style="position:absolute;left:9816;top:7330;width:598;height:1040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<o:lock v:ext="edit" aspectratio="t"/>
                      <v:oval id="Oval 861" o:spid="_x0000_s1167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l/cUA&#10;AADcAAAADwAAAGRycy9kb3ducmV2LnhtbESPQWvCQBSE7wX/w/KEXkQ3VhprdCOtUNCLUFt6fmRf&#10;k5Ds27i7mvTfuwWhx2FmvmE228G04krO15YVzGcJCOLC6ppLBV+f79MXED4ga2wtk4Jf8rDNRw8b&#10;zLTt+YOup1CKCGGfoYIqhC6T0hcVGfQz2xFH78c6gyFKV0rtsI9w08qnJEmlwZrjQoUd7SoqmtPF&#10;KAjP6WTl+rdvf26WSXs4nv2hS5V6HA+vaxCBhvAfvrf3WsFisYK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uX9xQAAANwAAAAPAAAAAAAAAAAAAAAAAJgCAABkcnMv&#10;ZG93bnJldi54bWxQSwUGAAAAAAQABAD1AAAAigMAAAAA&#10;" strokecolor="green">
                        <o:lock v:ext="edit" aspectratio="t"/>
                      </v:oval>
                      <v:oval id="Oval 862" o:spid="_x0000_s1168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2n8IA&#10;AADcAAAADwAAAGRycy9kb3ducmV2LnhtbERPz2vCMBS+C/4P4Q12s+lckdEZZSjCDvVgHev10bw1&#10;3ZqX0kTb/ffmIHj8+H6vt5PtxJUG3zpW8JKkIIhrp1tuFHydD4s3ED4ga+wck4J/8rDdzGdrzLUb&#10;+UTXMjQihrDPUYEJoc+l9LUhiz5xPXHkftxgMUQ4NFIPOMZw28llmq6kxZZjg8Gedobqv/JiFbQ4&#10;FlV5KY4Hbswkq/3522e/Sj0/TR/vIAJN4SG+uz+1gtcszo9n4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PafwgAAANwAAAAPAAAAAAAAAAAAAAAAAJgCAABkcnMvZG93&#10;bnJldi54bWxQSwUGAAAAAAQABAD1AAAAhwMAAAAA&#10;" filled="f" strokecolor="green">
                        <o:lock v:ext="edit" aspectratio="t"/>
                      </v:oval>
                    </v:group>
                    <v:group id="Group 863" o:spid="_x0000_s1169" style="position:absolute;left:10246;top:5456;width:271;height:700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o:lock v:ext="edit" aspectratio="t"/>
                      <v:line id="Line 864" o:spid="_x0000_s1170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3trsYAAADcAAAADwAAAGRycy9kb3ducmV2LnhtbESP3WoCMRSE7wu+QziCdzXrKl3ZGkWE&#10;Qktb0W0f4HRz3B83J0uS6vbtm0LBy2FmvmFWm8F04kLON5YVzKYJCOLS6oYrBZ8fT/dLED4ga+ws&#10;k4If8rBZj+5WmGt75SNdilCJCGGfo4I6hD6X0pc1GfRT2xNH72SdwRClq6R2eI1w08k0SR6kwYbj&#10;Qo097Woqz8W3UZCl76V8dW+L9vCVvfitbbN90So1GQ/bRxCBhnAL/7eftYL5Io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7a7GAAAA3AAAAA8AAAAAAAAA&#10;AAAAAAAAoQIAAGRycy9kb3ducmV2LnhtbFBLBQYAAAAABAAEAPkAAACUAwAAAAA=&#10;" strokecolor="green"/>
                      <v:line id="Line 865" o:spid="_x0000_s1171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t2MUAAADcAAAADwAAAGRycy9kb3ducmV2LnhtbESPQWvCQBSE7wX/w/IEb3Vj0laJrqKV&#10;QqGnJnp/ZJ9JTPZtyG6T9N93C4Ueh5n5htkdJtOKgXpXW1awWkYgiAuray4VXPK3xw0I55E1tpZJ&#10;wTc5OOxnDztMtR35k4bMlyJA2KWooPK+S6V0RUUG3dJ2xMG72d6gD7Ivpe5xDHDTyjiKXqTBmsNC&#10;hR29VlQ02ZdR0FzG8tytT8+Yb5rmdv+Ir/4UK7WYT8ctCE+T/w//td+1guQpgd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mt2MUAAADcAAAADwAAAAAAAAAA&#10;AAAAAAChAgAAZHJzL2Rvd25yZXYueG1sUEsFBgAAAAAEAAQA+QAAAJMDAAAAAA==&#10;" strokecolor="green"/>
                      <v:line id="Line 866" o:spid="_x0000_s1172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dBMQAAADcAAAADwAAAGRycy9kb3ducmV2LnhtbESPQWsCMRSE7wX/Q3iCt5p1lVJWo6jg&#10;4qm0VsTjI3luFjcvyybq+u+bQqHHYWa+YRar3jXiTl2oPSuYjDMQxNqbmisFx+/d6zuIEJENNp5J&#10;wZMCrJaDlwUWxj/4i+6HWIkE4VCgAhtjW0gZtCWHYexb4uRdfOcwJtlV0nT4SHDXyDzL3qTDmtOC&#10;xZa2lvT1cHMKTtNnbnWzyT4/fDkpNe7LPD8rNRr26zmISH38D/+190bBdDaD3zPp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Rd0ExAAAANwAAAAPAAAAAAAAAAAA&#10;AAAAAKECAABkcnMvZG93bnJldi54bWxQSwUGAAAAAAQABAD5AAAAkgMAAAAA&#10;" strokecolor="green"/>
                      <v:oval id="Oval 867" o:spid="_x0000_s1173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chcUA&#10;AADcAAAADwAAAGRycy9kb3ducmV2LnhtbESPQWvCQBSE74L/YXlCL1I3tppqdBVbEPRSaFp6fmSf&#10;STD7Nu5uTfz33YLQ4zAz3zDrbW8acSXna8sKppMEBHFhdc2lgq/P/eMChA/IGhvLpOBGHrab4WCN&#10;mbYdf9A1D6WIEPYZKqhCaDMpfVGRQT+xLXH0TtYZDFG6UmqHXYSbRj4lSSoN1hwXKmzpraLinP8Y&#10;BWGejpeue/32l/NL0hzfL/7Ypko9jPrdCkSgPvyH7+2DVvA8m8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ZyFxQAAANwAAAAPAAAAAAAAAAAAAAAAAJgCAABkcnMv&#10;ZG93bnJldi54bWxQSwUGAAAAAAQABAD1AAAAigMAAAAA&#10;" strokecolor="green">
                        <o:lock v:ext="edit" aspectratio="t"/>
                      </v:oval>
                      <v:line id="Line 868" o:spid="_x0000_s1174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4OQMMAAADcAAAADwAAAGRycy9kb3ducmV2LnhtbESPT4vCMBTE78J+h/AW9qbpdtWVapRV&#10;EQRP/tn7o3m2tc1LaaKt394IgsdhZn7DzBadqcSNGldYVvA9iEAQp1YXnCk4HTf9CQjnkTVWlknB&#10;nRws5h+9GSbatryn28FnIkDYJagg975OpHRpTgbdwNbEwTvbxqAPssmkbrANcFPJOIrG0mDBYSHH&#10;mlY5peXhahSUpzZb17/LER4nZXm+7OJ/v4yV+vrs/qYgPHX+HX61t1rBz3A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ODkDDAAAA3AAAAA8AAAAAAAAAAAAA&#10;AAAAoQIAAGRycy9kb3ducmV2LnhtbFBLBQYAAAAABAAEAPkAAACRAwAAAAA=&#10;" strokecolor="green"/>
                    </v:group>
                    <v:group id="Group 869" o:spid="_x0000_s1175" style="position:absolute;left:9632;top:5456;width:271;height:700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<o:lock v:ext="edit" aspectratio="t"/>
                      <v:line id="Line 870" o:spid="_x0000_s1176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aRMIAAADcAAAADwAAAGRycy9kb3ducmV2LnhtbERPy2oCMRTdF/yHcAV3NeODjkyNIoJg&#10;qRWd9gNuJ9d5OLkZklSnf28WhS4P571c96YVN3K+tqxgMk5AEBdW11wq+PrcPS9A+ICssbVMCn7J&#10;w3o1eFpipu2dz3TLQyliCPsMFVQhdJmUvqjIoB/bjjhyF+sMhghdKbXDeww3rZwmyYs0WHNsqLCj&#10;bUXFNf8xCtLpRyHf3WHenL7TN7+xTXrMG6VGw37zCiJQH/7Ff+69VjCbx7Xx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aRMIAAADcAAAADwAAAAAAAAAAAAAA&#10;AAChAgAAZHJzL2Rvd25yZXYueG1sUEsFBgAAAAAEAAQA+QAAAJADAAAAAA==&#10;" strokecolor="green"/>
                      <v:line id="Line 871" o:spid="_x0000_s1177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GaMsUAAADcAAAADwAAAGRycy9kb3ducmV2LnhtbESPQWvCQBSE70L/w/IK3uqmsbZpdJVq&#10;KQg9Nab3R/aZxGTfhuxq4r93CwWPw8x8w6w2o2nFhXpXW1bwPItAEBdW11wqyA9fTwkI55E1tpZJ&#10;wZUcbNYPkxWm2g78Q5fMlyJA2KWooPK+S6V0RUUG3cx2xME72t6gD7Ivpe5xCHDTyjiKXqXBmsNC&#10;hR3tKiqa7GwUNPlQfnZv2wUekqY5nr7jX7+NlZo+jh9LEJ5Gfw//t/dawfzlHf7O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GaMsUAAADcAAAADwAAAAAAAAAA&#10;AAAAAAChAgAAZHJzL2Rvd25yZXYueG1sUEsFBgAAAAAEAAQA+QAAAJMDAAAAAA==&#10;" strokecolor="green"/>
                      <v:line id="Line 872" o:spid="_x0000_s1178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dN2sEAAADcAAAADwAAAGRycy9kb3ducmV2LnhtbERPz2vCMBS+D/wfwhN2m6mVyahG0cGK&#10;J5mdiMdH8myKzUtpMq3/vTkMdvz4fi/Xg2vFjfrQeFYwnWQgiLU3DdcKjj9fbx8gQkQ22HomBQ8K&#10;sF6NXpZYGH/nA92qWIsUwqFABTbGrpAyaEsOw8R3xIm7+N5hTLCvpenxnsJdK/Msm0uHDacGix19&#10;WtLX6tcpOM0eudXtNvve+3JaatyVeX5W6nU8bBYgIg3xX/zn3hkFs/c0P51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p03awQAAANwAAAAPAAAAAAAAAAAAAAAA&#10;AKECAABkcnMvZG93bnJldi54bWxQSwUGAAAAAAQABAD5AAAAjwMAAAAA&#10;" strokecolor="green"/>
                      <v:oval id="Oval 873" o:spid="_x0000_s1179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MW8UA&#10;AADcAAAADwAAAGRycy9kb3ducmV2LnhtbESPQWvCQBSE70L/w/IKXqRuVEw1zSptQagXoVY8P7Kv&#10;SUj2bdzdmvTfdwuCx2FmvmHy7WBacSXna8sKZtMEBHFhdc2lgtPX7mkFwgdkja1lUvBLHrabh1GO&#10;mbY9f9L1GEoRIewzVFCF0GVS+qIig35qO+LofVtnMETpSqkd9hFuWjlPklQarDkuVNjRe0VFc/wx&#10;CsIynaxd/3b2l+Y5afeHi993qVLjx+H1BUSgIdzDt/aHVrBYzu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wxbxQAAANwAAAAPAAAAAAAAAAAAAAAAAJgCAABkcnMv&#10;ZG93bnJldi54bWxQSwUGAAAAAAQABAD1AAAAigMAAAAA&#10;" strokecolor="green">
                        <o:lock v:ext="edit" aspectratio="t"/>
                      </v:oval>
                      <v:line id="Line 874" o:spid="_x0000_s1180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ens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wXoT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J6exAAAANwAAAAPAAAAAAAAAAAA&#10;AAAAAKECAABkcnMvZG93bnJldi54bWxQSwUGAAAAAAQABAD5AAAAkgMAAAAA&#10;" strokecolor="green"/>
                    </v:group>
                    <v:group id="Group 875" o:spid="_x0000_s1181" style="position:absolute;left:10051;top:6746;width:130;height:586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<o:lock v:ext="edit" aspectratio="t"/>
                      <v:rect id="Rectangle 876" o:spid="_x0000_s1182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/MQA&#10;AADcAAAADwAAAGRycy9kb3ducmV2LnhtbESPzWrDMBCE74G+g9hAb4mc5ofiWA6h4NJbiNNCj4u1&#10;sd1aKyGpifP2VaDQ4zAz3zDFbjSDuJAPvWUFi3kGgrixuudWwfupmj2DCBFZ42CZFNwowK58mBSY&#10;a3vlI13q2IoE4ZCjgi5Gl0sZmo4Mhrl1xMk7W28wJulbqT1eE9wM8inLNtJgz2mhQ0cvHTXf9Y9R&#10;8NriYVnpOvvy1afd3D7cXq+dUo/Tcb8FEWmM/+G/9ptWsFyv4H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0LvzEAAAA3AAAAA8AAAAAAAAAAAAAAAAAmAIAAGRycy9k&#10;b3ducmV2LnhtbFBLBQYAAAAABAAEAPUAAACJAwAAAAA=&#10;" strokecolor="green">
                        <o:lock v:ext="edit" aspectratio="t"/>
                      </v:rect>
                      <v:line id="Line 877" o:spid="_x0000_s1183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G6sQAAADcAAAADwAAAGRycy9kb3ducmV2LnhtbESPS4vCQBCE78L+h6EX9qYTs0Ql6yg+&#10;WBA8+dh7k2mTmExPyIwm++8dQfBYVNVX1HzZm1rcqXWlZQXjUQSCOLO65FzB+fQ7nIFwHlljbZkU&#10;/JOD5eJjMMdU244PdD/6XAQIuxQVFN43qZQuK8igG9mGOHgX2xr0Qba51C12AW5qGUfRRBosOSwU&#10;2NCmoKw63oyC6tzl22a6TvA0q6rLdR//+XWs1Ndnv/oB4an37/CrvdMKvpM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QbqxAAAANwAAAAPAAAAAAAAAAAA&#10;AAAAAKECAABkcnMvZG93bnJldi54bWxQSwUGAAAAAAQABAD5AAAAkgMAAAAA&#10;" strokecolor="green"/>
                    </v:group>
                    <v:group id="Group 878" o:spid="_x0000_s1184" style="position:absolute;left:9938;top:6156;width:272;height:701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o:lock v:ext="edit" aspectratio="t"/>
                      <v:line id="Line 879" o:spid="_x0000_s1185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PY68YAAADcAAAADwAAAGRycy9kb3ducmV2LnhtbESP3WoCMRSE7wu+QzgF72q22nZlaxQp&#10;FCzWoqsPcNyc7o+bkyWJur59Uyj0cpiZb5jZojetuJDztWUFj6MEBHFhdc2lgsP+/WEKwgdkja1l&#10;UnAjD4v54G6GmbZX3tElD6WIEPYZKqhC6DIpfVGRQT+yHXH0vq0zGKJ0pdQOrxFuWjlOkhdpsOa4&#10;UGFHbxUVp/xsFKTjTSHX7vOp2R7TD7+0TfqVN0oN7/vlK4hAffgP/7VXWsHkOYXfM/E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D2OvGAAAA3AAAAA8AAAAAAAAA&#10;AAAAAAAAoQIAAGRycy9kb3ducmV2LnhtbFBLBQYAAAAABAAEAPkAAACUAwAAAAA=&#10;" strokecolor="green"/>
                      <v:line id="Line 880" o:spid="_x0000_s1186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pdMEAAADcAAAADwAAAGRycy9kb3ducmV2LnhtbERPTWvCQBC9C/6HZYTedGMkrUTXYCoF&#10;oaeqvQ/ZMYnJzobsNkn/ffcg9Ph43/tsMq0YqHe1ZQXrVQSCuLC65lLB7fqx3IJwHllja5kU/JKD&#10;7DCf7THVduQvGi6+FCGEXYoKKu+7VEpXVGTQrWxHHLi77Q36APtS6h7HEG5aGUfRqzRYc2iosKP3&#10;iorm8mMUNLexPHVveYLXbdPcH5/xt89jpV4W03EHwtPk/8VP91kr2CR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Kl0wQAAANwAAAAPAAAAAAAAAAAAAAAA&#10;AKECAABkcnMvZG93bnJldi54bWxQSwUGAAAAAAQABAD5AAAAjwMAAAAA&#10;" strokecolor="green"/>
                      <v:line id="Line 881" o:spid="_x0000_s1187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3kR8QAAADcAAAADwAAAGRycy9kb3ducmV2LnhtbESPQWsCMRSE7wX/Q3iCt5p1xaJbo7SC&#10;iyeptkiPj+R1s3Tzsmyirv/eCIUeh5n5hlmue9eIC3Wh9qxgMs5AEGtvaq4UfH1un+cgQkQ22Hgm&#10;BTcKsF4NnpZYGH/lA12OsRIJwqFABTbGtpAyaEsOw9i3xMn78Z3DmGRXSdPhNcFdI/Mse5EOa04L&#10;FlvaWNK/x7NTcJrecqub9+xj78tJqXFX5vm3UqNh//YKIlIf/8N/7Z1RMJ0t4HE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eRHxAAAANwAAAAPAAAAAAAAAAAA&#10;AAAAAKECAABkcnMvZG93bnJldi54bWxQSwUGAAAAAAQABAD5AAAAkgMAAAAA&#10;" strokecolor="green"/>
                      <v:oval id="Oval 882" o:spid="_x0000_s1188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jfcIA&#10;AADcAAAADwAAAGRycy9kb3ducmV2LnhtbERPz2vCMBS+C/sfwhvsMjTdxqrrjKLCQC+CVTw/mre2&#10;2LzUJNr635uD4PHj+z2d96YRV3K+tqzgY5SAIC6srrlUcNj/DScgfEDW2FgmBTfyMJ+9DKaYadvx&#10;jq55KEUMYZ+hgiqENpPSFxUZ9CPbEkfu3zqDIUJXSu2wi+GmkZ9JkkqDNceGCltaVVSc8otREL7T&#10;9x/XLY/+fBonzWZ79ps2VerttV/8ggjUh6f44V5rBV9pnB/PxCM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2N9wgAAANwAAAAPAAAAAAAAAAAAAAAAAJgCAABkcnMvZG93&#10;bnJldi54bWxQSwUGAAAAAAQABAD1AAAAhwMAAAAA&#10;" strokecolor="green">
                        <o:lock v:ext="edit" aspectratio="t"/>
                      </v:oval>
                      <v:line id="Line 883" o:spid="_x0000_s1189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LKVMMAAADcAAAADwAAAGRycy9kb3ducmV2LnhtbESPQYvCMBSE74L/ITxhb5raRVe6RllX&#10;BMGT1b0/mmfbbfNSmmjrvzeC4HGYmW+Y5bo3tbhR60rLCqaTCARxZnXJuYLzaTdegHAeWWNtmRTc&#10;ycF6NRwsMdG24yPdUp+LAGGXoILC+yaR0mUFGXQT2xAH72Jbgz7INpe6xS7ATS3jKJpLgyWHhQIb&#10;+i0oq9KrUVCdu3zbfG1meFpU1eX/EP/5TazUx6j/+Qbhqffv8Ku91wo+51N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SylTDAAAA3AAAAA8AAAAAAAAAAAAA&#10;AAAAoQIAAGRycy9kb3ducmV2LnhtbFBLBQYAAAAABAAEAPkAAACRAwAAAAA=&#10;" strokecolor="green"/>
                    </v:group>
                  </v:group>
                  <v:line id="Line 884" o:spid="_x0000_s1190" style="position:absolute;visibility:visible;mso-wrap-style:square" from="10424,5074" to="10424,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BUI8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3gex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AVCPDAAAA3AAAAA8AAAAAAAAAAAAA&#10;AAAAoQIAAGRycy9kb3ducmV2LnhtbFBLBQYAAAAABAAEAPkAAACRAwAAAAA=&#10;" strokecolor="green"/>
                </v:group>
                <v:shape id="Text Box 885" o:spid="_x0000_s1191" type="#_x0000_t202" style="position:absolute;left:9834;top:5398;width:90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437EA" w:rsidRDefault="000437EA">
                        <w:r>
                          <w:t>HTA/BTA</w:t>
                        </w:r>
                      </w:p>
                    </w:txbxContent>
                  </v:textbox>
                </v:shape>
                <v:rect id="Rectangle 886" o:spid="_x0000_s1192" style="position:absolute;left:6224;top:36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WyscA&#10;AADcAAAADwAAAGRycy9kb3ducmV2LnhtbESPW0vDQBSE3wv+h+UIvojdWLVIzLZIQPAlSOsFHw/Z&#10;k4tmz6bZ0yb+e7dQ6OMwM98w2XpynTrQEFrPBm7nCSji0tuWawMf7y83j6CCIFvsPJOBPwqwXl3M&#10;MkytH3lDh63UKkI4pGigEelTrUPZkMMw9z1x9Co/OJQoh1rbAccId51eJMlSO2w5LjTYU95Q+bvd&#10;OwOVPHyNn2/7Xb/7zq9rKYqffFEYc3U5PT+BEprkHD61X62Bu+U9HM/EI6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4VsrHAAAA3AAAAA8AAAAAAAAAAAAAAAAAmAIAAGRy&#10;cy9kb3ducmV2LnhtbFBLBQYAAAAABAAEAPUAAACMAwAAAAA=&#10;">
                  <v:stroke dashstyle="dash"/>
                  <o:lock v:ext="edit" aspectratio="t"/>
                </v:rect>
                <v:group id="Group 887" o:spid="_x0000_s1193" style="position:absolute;left:6340;top:3786;width:400;height:1492" coordorigin="1391,5076" coordsize="888,3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o:lock v:ext="edit" aspectratio="t"/>
                  <v:group id="Group 888" o:spid="_x0000_s1194" style="position:absolute;left:1391;top:5461;width:888;height:2926" coordorigin="1391,5461" coordsize="888,2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o:lock v:ext="edit" aspectratio="t"/>
                    <v:line id="Line 889" o:spid="_x0000_s1195" style="position:absolute;visibility:visible;mso-wrap-style:square" from="1572,6163" to="218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YTcIAAADcAAAADwAAAGRycy9kb3ducmV2LnhtbESPQYvCMBSE7wv+h/AEb2vqCirVKCIU&#10;xNu6gtdH82xrm5eQZG31128WFvY4zMw3zGY3mE48yIfGsoLZNANBXFrdcKXg8lW8r0CEiKyxs0wK&#10;nhRgtx29bTDXtudPepxjJRKEQ44K6hhdLmUoazIYptYRJ+9mvcGYpK+k9tgnuOnkR5YtpMGG00KN&#10;jg41le352yhwbesa1xf35aXoXpn112BPV6Um42G/BhFpiP/hv/ZRK5gvlvB7Jh0B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CYTcIAAADcAAAADwAAAAAAAAAAAAAA&#10;AAChAgAAZHJzL2Rvd25yZXYueG1sUEsFBgAAAAAEAAQA+QAAAJADAAAAAA==&#10;" strokecolor="blue"/>
                    <v:group id="Group 890" o:spid="_x0000_s1196" style="position:absolute;left:1576;top:7343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<o:lock v:ext="edit" aspectratio="t"/>
                      <v:oval id="Oval 891" o:spid="_x0000_s1197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IZMQA&#10;AADcAAAADwAAAGRycy9kb3ducmV2LnhtbESPT2sCMRTE7wW/Q3hCb5qo+G9rFCkI1pOuvfT22Lxu&#10;VjcvyybV7bdvBKHHYWZ+w6w2navFjdpQedYwGioQxIU3FZcaPs+7wQJEiMgGa8+k4ZcCbNa9lxVm&#10;xt/5RLc8liJBOGSowcbYZFKGwpLDMPQNcfK+feswJtmW0rR4T3BXy7FSM+mw4rRgsaF3S8U1/3Ea&#10;PmgxXX7tK3OcT/PjxarrYXxRWr/2u+0biEhd/A8/23ujYTJbwuN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yGTEAAAA3AAAAA8AAAAAAAAAAAAAAAAAmAIAAGRycy9k&#10;b3ducmV2LnhtbFBLBQYAAAAABAAEAPUAAACJAwAAAAA=&#10;" strokecolor="blue">
                        <o:lock v:ext="edit" aspectratio="t"/>
                      </v:oval>
                      <v:oval id="Oval 892" o:spid="_x0000_s1198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Yz8QA&#10;AADcAAAADwAAAGRycy9kb3ducmV2LnhtbERPz2vCMBS+C/sfwhO8aWrH5uyMZes2GIgHnYcdH82z&#10;KW1eShNr/e+Xw8Djx/d7k4+2FQP1vnasYLlIQBCXTtdcKTj9fM1fQPiArLF1TApu5CHfPkw2mGl3&#10;5QMNx1CJGMI+QwUmhC6T0peGLPqF64gjd3a9xRBhX0nd4zWG21amSfIsLdYcGwx2VBgqm+PFKmhW&#10;68bs3ndP67b5OC1/92nxebNKzabj2yuIQGO4i//d31rB4yrOj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2M/EAAAA3AAAAA8AAAAAAAAAAAAAAAAAmAIAAGRycy9k&#10;b3ducmV2LnhtbFBLBQYAAAAABAAEAPUAAACJAwAAAAA=&#10;" filled="f" strokecolor="blue">
                        <o:lock v:ext="edit" aspectratio="t"/>
                      </v:oval>
                    </v:group>
                    <v:group id="Group 893" o:spid="_x0000_s1199" style="position:absolute;left:2007;top:5461;width:272;height:703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o:lock v:ext="edit" aspectratio="t"/>
                      <v:line id="Line 894" o:spid="_x0000_s1200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tqMYAAADcAAAADwAAAGRycy9kb3ducmV2LnhtbESPQWvCQBSE70L/w/IK3swmilpSV2kF&#10;a8GTtki9vWafSTT7NmS3SfrvuwXB4zAz3zCLVW8q0VLjSssKkigGQZxZXXKu4PNjM3oC4Tyyxsoy&#10;KfglB6vlw2CBqbYd76k9+FwECLsUFRTe16mULivIoItsTRy8s20M+iCbXOoGuwA3lRzH8UwaLDks&#10;FFjTuqDsevgxCrbd8XxMutPUv552l69Za76T/k2p4WP/8gzCU+/v4Vv7XSuYzMf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jbajGAAAA3AAAAA8AAAAAAAAA&#10;AAAAAAAAoQIAAGRycy9kb3ducmV2LnhtbFBLBQYAAAAABAAEAPkAAACUAwAAAAA=&#10;" strokecolor="blue"/>
                      <v:line id="Line 895" o:spid="_x0000_s1201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IIk8IAAADcAAAADwAAAGRycy9kb3ducmV2LnhtbESPQYvCMBSE7wv+h/AEb2vqCirVKCIU&#10;Fm+rgtdH82xrm5eQZG13f/1mQfA4zMw3zGY3mE48yIfGsoLZNANBXFrdcKXgci7eVyBCRNbYWSYF&#10;PxRgtx29bTDXtucvepxiJRKEQ44K6hhdLmUoazIYptYRJ+9mvcGYpK+k9tgnuOnkR5YtpMGG00KN&#10;jg41le3p2yhwbesa1xf35aXofjPrr8Eer0pNxsN+DSLSEF/hZ/tTK5gv5/B/Jh0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IIk8IAAADcAAAADwAAAAAAAAAAAAAA&#10;AAChAgAAZHJzL2Rvd25yZXYueG1sUEsFBgAAAAAEAAQA+QAAAJADAAAAAA==&#10;" strokecolor="blue"/>
                      <v:line id="Line 896" o:spid="_x0000_s1202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9gkcQAAADcAAAADwAAAGRycy9kb3ducmV2LnhtbESPT4vCMBTE74LfIbwFb5rurv+oRpGF&#10;RcGLW5dlj4/m2Vabl5JErd/eCILHYWZ+w8yXranFhZyvLCt4HyQgiHOrKy4U/O6/+1MQPiBrrC2T&#10;ght5WC66nTmm2l75hy5ZKESEsE9RQRlCk0rp85IM+oFtiKN3sM5giNIVUju8Rrip5UeSjKXBiuNC&#10;iQ19lZSfsrNRsB4XU63z0XG/zdZ/u/9m6yROlOq9tasZiEBteIWf7Y1W8DkZwuNMP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2CRxAAAANwAAAAPAAAAAAAAAAAA&#10;AAAAAKECAABkcnMvZG93bnJldi54bWxQSwUGAAAAAAQABAD5AAAAkgMAAAAA&#10;" strokecolor="blue"/>
                      <v:oval id="Oval 897" o:spid="_x0000_s1203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UvMQA&#10;AADcAAAADwAAAGRycy9kb3ducmV2LnhtbESPQWsCMRSE70L/Q3hCb5poWbVbo5RCQT3ptpfeHpvX&#10;zermZdmkuv33RhA8DjPzDbNc964RZ+pC7VnDZKxAEJfe1Fxp+P76HC1AhIhssPFMGv4pwHr1NFhi&#10;bvyFD3QuYiUShEOOGmyMbS5lKC05DGPfEifv13cOY5JdJU2HlwR3jZwqNZMOa04LFlv6sFSeij+n&#10;YUuL7PVnU5v9PCv2R6tOu+lRaf087N/fQETq4yN8b2+Mhpd5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+VLzEAAAA3AAAAA8AAAAAAAAAAAAAAAAAmAIAAGRycy9k&#10;b3ducmV2LnhtbFBLBQYAAAAABAAEAPUAAACJAwAAAAA=&#10;" strokecolor="blue">
                        <o:lock v:ext="edit" aspectratio="t"/>
                      </v:oval>
                      <v:line id="Line 898" o:spid="_x0000_s1204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WrC8IAAADcAAAADwAAAGRycy9kb3ducmV2LnhtbESPQYvCMBSE7wv+h/AEb2vqCirVKCIU&#10;xNu6gtdH82xrm5eQZG31128WFvY4zMw3zGY3mE48yIfGsoLZNANBXFrdcKXg8lW8r0CEiKyxs0wK&#10;nhRgtx29bTDXtudPepxjJRKEQ44K6hhdLmUoazIYptYRJ+9mvcGYpK+k9tgnuOnkR5YtpMGG00KN&#10;jg41le352yhwbesa1xf35aXoXpn112BPV6Um42G/BhFpiP/hv/ZRK5gvF/B7Jh0B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WrC8IAAADcAAAADwAAAAAAAAAAAAAA&#10;AAChAgAAZHJzL2Rvd25yZXYueG1sUEsFBgAAAAAEAAQA+QAAAJADAAAAAA==&#10;" strokecolor="blue"/>
                    </v:group>
                    <v:group id="Group 899" o:spid="_x0000_s1205" style="position:absolute;left:1391;top:5461;width:272;height:703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<o:lock v:ext="edit" aspectratio="t"/>
                      <v:line id="Line 900" o:spid="_x0000_s1206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aQsQAAADcAAAADwAAAGRycy9kb3ducmV2LnhtbERPy2rCQBTdC/2H4Ra600kqRomOoS3Y&#10;Cl35QHR3zVyTtJk7ITNN0r/vLAouD+e9ygZTi45aV1lWEE8iEMS51RUXCo6HzXgBwnlkjbVlUvBL&#10;DrL1w2iFqbY976jb+0KEEHYpKii9b1IpXV6SQTexDXHgbrY16ANsC6lb7EO4qeVzFCXSYMWhocSG&#10;3krKv/c/RsFHf7qd4v4y86+Xz69z0plrPLwr9fQ4vCxBeBr8Xfzv3moF03lYG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i1pCxAAAANwAAAAPAAAAAAAAAAAA&#10;AAAAAKECAABkcnMvZG93bnJldi54bWxQSwUGAAAAAAQABAD5AAAAkgMAAAAA&#10;" strokecolor="blue"/>
                      <v:line id="Line 901" o:spid="_x0000_s1207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o/ecMAAADcAAAADwAAAGRycy9kb3ducmV2LnhtbESPT2sCMRTE7wW/Q3iCt5q1gn9Wo0hh&#10;ofSmFbw+Ns/ddTcvIUndbT99Iwg9DjPzG2a7H0wn7uRDY1nBbJqBIC6tbrhScP4qXlcgQkTW2Fkm&#10;BT8UYL8bvWwx17bnI91PsRIJwiFHBXWMLpcylDUZDFPriJN3td5gTNJXUnvsE9x08i3LFtJgw2mh&#10;RkfvNZXt6dsocG3rGtcXt+W56H4z6y/Bfl6UmoyHwwZEpCH+h5/tD61gvlzD40w6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6P3nDAAAA3AAAAA8AAAAAAAAAAAAA&#10;AAAAoQIAAGRycy9kb3ducmV2LnhtbFBLBQYAAAAABAAEAPkAAACRAwAAAAA=&#10;" strokecolor="blue"/>
                      <v:line id="Line 902" o:spid="_x0000_s1208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EWtcIAAADcAAAADwAAAGRycy9kb3ducmV2LnhtbERPz2vCMBS+D/wfwht4m+kmdqUzigzE&#10;QS9ax9jx0by13ZqXksS2++/NQfD48f1ebyfTiYGcby0reF4kIIgrq1uuFXye908ZCB+QNXaWScE/&#10;edhuZg9rzLUd+URDGWoRQ9jnqKAJoc+l9FVDBv3C9sSR+7HOYIjQ1VI7HGO46eRLkqTSYMuxocGe&#10;3huq/sqLUXBI60zravV7LsrD1/G7L5zEV6Xmj9PuDUSgKdzFN/eHVrDM4vx4Jh4Bub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EWtcIAAADcAAAADwAAAAAAAAAAAAAA&#10;AAChAgAAZHJzL2Rvd25yZXYueG1sUEsFBgAAAAAEAAQA+QAAAJADAAAAAA==&#10;" strokecolor="blue"/>
                      <v:oval id="Oval 903" o:spid="_x0000_s1209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imMQA&#10;AADcAAAADwAAAGRycy9kb3ducmV2LnhtbESPQWsCMRSE7wX/Q3iCN01U1O3WKCIUbE+67aW3x+Z1&#10;s7p5WTapbv99Iwg9DjPzDbPe9q4RV+pC7VnDdKJAEJfe1Fxp+Px4HWcgQkQ22HgmDb8UYLsZPK0x&#10;N/7GJ7oWsRIJwiFHDTbGNpcylJYcholviZP37TuHMcmukqbDW4K7Rs6UWkqHNacFiy3tLZWX4sdp&#10;eKNs8fx1qM1xtSiOZ6su77Oz0no07HcvICL18T/8aB+Mhnk2hf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IpjEAAAA3AAAAA8AAAAAAAAAAAAAAAAAmAIAAGRycy9k&#10;b3ducmV2LnhtbFBLBQYAAAAABAAEAPUAAACJAwAAAAA=&#10;" strokecolor="blue">
                        <o:lock v:ext="edit" aspectratio="t"/>
                      </v:oval>
                      <v:line id="Line 904" o:spid="_x0000_s1210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dL8IAAADcAAAADwAAAGRycy9kb3ducmV2LnhtbESPQYvCMBSE7wv+h/AEb2uqwq5Uo4hQ&#10;WLzpCl4fzbOtbV5CEm3XX28WFvY4zMw3zHo7mE48yIfGsoLZNANBXFrdcKXg/F28L0GEiKyxs0wK&#10;fijAdjN6W2Oubc9HepxiJRKEQ44K6hhdLmUoazIYptYRJ+9qvcGYpK+k9tgnuOnkPMs+pMGG00KN&#10;jvY1le3pbhS4tnWN64vb57nonpn1l2APF6Um42G3AhFpiP/hv/aXVrBYzuH3TDo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dL8IAAADcAAAADwAAAAAAAAAAAAAA&#10;AAChAgAAZHJzL2Rvd25yZXYueG1sUEsFBgAAAAAEAAQA+QAAAJADAAAAAA==&#10;" strokecolor="blue"/>
                    </v:group>
                    <v:group id="Group 905" o:spid="_x0000_s1211" style="position:absolute;left:1815;top:6757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<o:lock v:ext="edit" aspectratio="t"/>
                      <v:rect id="Rectangle 906" o:spid="_x0000_s1212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/lw8IA&#10;AADcAAAADwAAAGRycy9kb3ducmV2LnhtbESPzYrCMBSF9wO+Q7iCGxlT7Th0qlFEENxa3bi7NNc2&#10;THNTmmjr25uBAZeH8/Nx1tvBNuJBnTeOFcxnCQji0mnDlYLL+fCZgfABWWPjmBQ8ycN2M/pYY65d&#10;zyd6FKEScYR9jgrqENpcSl/WZNHPXEscvZvrLIYou0rqDvs4bhu5SJJvadFwJNTY0r6m8re42wjp&#10;f65TI93tkE6P1dKk2QKLUqnJeNitQAQawjv83z5qBWn2BX9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+XDwgAAANwAAAAPAAAAAAAAAAAAAAAAAJgCAABkcnMvZG93&#10;bnJldi54bWxQSwUGAAAAAAQABAD1AAAAhwMAAAAA&#10;" strokecolor="blue">
                        <o:lock v:ext="edit" aspectratio="t"/>
                      </v:rect>
                      <v:line id="Line 907" o:spid="_x0000_s1213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FW8MAAADcAAAADwAAAGRycy9kb3ducmV2LnhtbESPQWsCMRSE7wX/Q3iCt5q10iqrUURY&#10;EG+1gtfH5rm77uYlJKm7+uubQqHHYWa+YdbbwXTiTj40lhXMphkI4tLqhisF56/idQkiRGSNnWVS&#10;8KAA283oZY25tj1/0v0UK5EgHHJUUMfocilDWZPBMLWOOHlX6w3GJH0ltcc+wU0n37LsQxpsOC3U&#10;6GhfU9mevo0C17aucX1xW5yL7plZfwn2eFFqMh52KxCRhvgf/msftIL58h1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iRVvDAAAA3AAAAA8AAAAAAAAAAAAA&#10;AAAAoQIAAGRycy9kb3ducmV2LnhtbFBLBQYAAAAABAAEAPkAAACRAwAAAAA=&#10;" strokecolor="blue"/>
                    </v:group>
                    <v:group id="Group 908" o:spid="_x0000_s1214" style="position:absolute;left:1698;top:6164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o:lock v:ext="edit" aspectratio="t"/>
                      <v:line id="Line 909" o:spid="_x0000_s1215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+F8YAAADcAAAADwAAAGRycy9kb3ducmV2LnhtbESPQWvCQBSE7wX/w/KE3uomLVVJXaUV&#10;tIInbZF6e2afSWz2bciuSfz3riB4HGbmG2Yy60wpGqpdYVlBPIhAEKdWF5wp+P1ZvIxBOI+ssbRM&#10;Ci7kYDbtPU0w0bblDTVbn4kAYZeggtz7KpHSpTkZdANbEQfvaGuDPsg6k7rGNsBNKV+jaCgNFhwW&#10;cqxonlP6vz0bBd/t7riL2/27/9qvT3/DxhzibqnUc7/7/ADhqfOP8L290grexiO4nQ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BvhfGAAAA3AAAAA8AAAAAAAAA&#10;AAAAAAAAoQIAAGRycy9kb3ducmV2LnhtbFBLBQYAAAAABAAEAPkAAACUAwAAAAA=&#10;" strokecolor="blue"/>
                      <v:line id="Line 910" o:spid="_x0000_s1216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qxcAAAADcAAAADwAAAGRycy9kb3ducmV2LnhtbERPz0vDMBS+C/4P4Qm72VQHWrpmQwYF&#10;2c056PXRvLVdm5eQZGvnX28OgseP73e1W8wkbuTDYFnBS5aDIG6tHrhTcPqunwsQISJrnCyTgjsF&#10;2G0fHyostZ35i27H2IkUwqFEBX2MrpQytD0ZDJl1xIk7W28wJug7qT3OKdxM8jXP36TBgVNDj472&#10;PbXj8WoUuHF0g5vry/upnn5y65tgD41Sq6flYwMi0hL/xX/uT61gXaS16Uw6An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j6sXAAAAA3AAAAA8AAAAAAAAAAAAAAAAA&#10;oQIAAGRycy9kb3ducmV2LnhtbFBLBQYAAAAABAAEAPkAAACOAwAAAAA=&#10;" strokecolor="blue"/>
                      <v:line id="Line 911" o:spid="_x0000_s1217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/KMUAAADcAAAADwAAAGRycy9kb3ducmV2LnhtbESPQWvCQBSE74X+h+UVvOmmijam2UgR&#10;RMFLG0vx+Mi+JtHs27C7avrvuwWhx2FmvmHy1WA6cSXnW8sKnicJCOLK6pZrBZ+HzTgF4QOyxs4y&#10;KfghD6vi8SHHTNsbf9C1DLWIEPYZKmhC6DMpfdWQQT+xPXH0vq0zGKJ0tdQObxFuOjlNkoU02HJc&#10;aLCndUPVubwYBdtFnWpdzU+Hfbn9ej/2eyfxRanR0/D2CiLQEP7D9/ZOK5ilS/g7E4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u/KMUAAADcAAAADwAAAAAAAAAA&#10;AAAAAAChAgAAZHJzL2Rvd25yZXYueG1sUEsFBgAAAAAEAAQA+QAAAJMDAAAAAA==&#10;" strokecolor="blue"/>
                      <v:oval id="Oval 912" o:spid="_x0000_s1218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R3sIA&#10;AADcAAAADwAAAGRycy9kb3ducmV2LnhtbERPu2rDMBTdC/0HcQvdaqkueTlRTAkU0k6J06Xbxbqx&#10;nFhXxlIS9++roZDxcN6rcnSduNIQWs8aXjMFgrj2puVGw/fh42UOIkRkg51n0vBLAcr148MKC+Nv&#10;vKdrFRuRQjgUqMHG2BdShtqSw5D5njhxRz84jAkOjTQD3lK462Su1FQ6bDk1WOxpY6k+Vxen4ZPm&#10;k8XPtjW72aTanaw6f+UnpfXz0/i+BBFpjHfxv3trNLwt0vx0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RHewgAAANwAAAAPAAAAAAAAAAAAAAAAAJgCAABkcnMvZG93&#10;bnJldi54bWxQSwUGAAAAAAQABAD1AAAAhwMAAAAA&#10;" strokecolor="blue">
                        <o:lock v:ext="edit" aspectratio="t"/>
                      </v:oval>
                      <v:line id="Line 913" o:spid="_x0000_s1219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DVhcMAAADcAAAADwAAAGRycy9kb3ducmV2LnhtbESPQWsCMRSE7wX/Q3iCt5q1QqurUURY&#10;EG+1gtfH5rm77uYlJKm7+uubQqHHYWa+YdbbwXTiTj40lhXMphkI4tLqhisF56/idQEiRGSNnWVS&#10;8KAA283oZY25tj1/0v0UK5EgHHJUUMfocilDWZPBMLWOOHlX6w3GJH0ltcc+wU0n37LsXRpsOC3U&#10;6GhfU9mevo0C17aucX1x+zgX3TOz/hLs8aLUZDzsViAiDfE//Nc+aAXz5Q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A1YXDAAAA3AAAAA8AAAAAAAAAAAAA&#10;AAAAoQIAAGRycy9kb3ducmV2LnhtbFBLBQYAAAAABAAEAPkAAACRAwAAAAA=&#10;" strokecolor="blue"/>
                    </v:group>
                  </v:group>
                  <v:line id="Line 914" o:spid="_x0000_s1220" style="position:absolute;visibility:visible;mso-wrap-style:square" from="1570,5076" to="1570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L8sMAAADcAAAADwAAAGRycy9kb3ducmV2LnhtbESPQWsCMRSE7wX/Q3iCt5pVwepqFCks&#10;SG+1gtfH5rm77uYlJKm79tc3QqHHYWa+Ybb7wXTiTj40lhXMphkI4tLqhisF56/idQUiRGSNnWVS&#10;8KAA+93oZYu5tj1/0v0UK5EgHHJUUMfocilDWZPBMLWOOHlX6w3GJH0ltcc+wU0n51m2lAYbTgs1&#10;OnqvqWxP30aBa1vXuL64vZ2L7iez/hLsx0WpyXg4bEBEGuJ/+K991AoW6zk8z6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SS/LDAAAA3AAAAA8AAAAAAAAAAAAA&#10;AAAAoQIAAGRycy9kb3ducmV2LnhtbFBLBQYAAAAABAAEAPkAAACRAwAAAAA=&#10;" strokecolor="blue"/>
                </v:group>
                <v:shape id="Text Box 915" o:spid="_x0000_s1221" type="#_x0000_t202" style="position:absolute;left:6111;top:5403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437EA" w:rsidRDefault="000437EA">
                        <w:r>
                          <w:t>HTA/BTA</w:t>
                        </w:r>
                      </w:p>
                    </w:txbxContent>
                  </v:textbox>
                </v:shape>
                <v:rect id="Rectangle 916" o:spid="_x0000_s1222" style="position:absolute;left:6224;top:57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m7ccA&#10;AADcAAAADwAAAGRycy9kb3ducmV2LnhtbESPX0vDQBDE3wt+h2MFX0p7adVSY6+lBARfgrT+oY9L&#10;bptEc3tpbtvEb+8Jgo/DzPyGWW0G16gLdaH2bGA2TUARF97WXBp4e32aLEEFQbbYeCYD3xRgs74a&#10;rTC1vucdXfZSqgjhkKKBSqRNtQ5FRQ7D1LfE0Tv6zqFE2ZXadthHuGv0PEkW2mHNcaHClrKKiq/9&#10;2Rk4yv1H//5yPrWnQzYuJc8/s3luzM31sH0EJTTIf/iv/WwN3D7cwe+ZeAT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Ju3HAAAA3AAAAA8AAAAAAAAAAAAAAAAAmAIAAGRy&#10;cy9kb3ducmV2LnhtbFBLBQYAAAAABAAEAPUAAACMAwAAAAA=&#10;">
                  <v:stroke dashstyle="dash"/>
                  <o:lock v:ext="edit" aspectratio="t"/>
                </v:rect>
                <v:group id="Group 917" o:spid="_x0000_s1223" style="position:absolute;left:6340;top:5886;width:400;height:1492" coordorigin="1391,9737" coordsize="888,3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o:lock v:ext="edit" aspectratio="t"/>
                  <v:group id="Group 918" o:spid="_x0000_s1224" style="position:absolute;left:1391;top:10122;width:888;height:2926" coordorigin="1391,10122" coordsize="888,2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<o:lock v:ext="edit" aspectratio="t"/>
                    <v:line id="Line 919" o:spid="_x0000_s1225" style="position:absolute;visibility:visible;mso-wrap-style:square" from="1572,10824" to="2185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XoasMAAADcAAAADwAAAGRycy9kb3ducmV2LnhtbESPT2sCMRTE7wW/Q3iCt5q1gn9Wo0hh&#10;ofSmFbw+Ns/ddTcvIUndbT99Iwg9DjPzG2a7H0wn7uRDY1nBbJqBIC6tbrhScP4qXlcgQkTW2Fkm&#10;BT8UYL8bvWwx17bnI91PsRIJwiFHBXWMLpcylDUZDFPriJN3td5gTNJXUnvsE9x08i3LFtJgw2mh&#10;RkfvNZXt6dsocG3rGtcXt+W56H4z6y/Bfl6UmoyHwwZEpCH+h5/tD61gvl7C40w6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l6GrDAAAA3AAAAA8AAAAAAAAAAAAA&#10;AAAAoQIAAGRycy9kb3ducmV2LnhtbFBLBQYAAAAABAAEAPkAAACRAwAAAAA=&#10;" strokecolor="blue"/>
                    <v:group id="Group 920" o:spid="_x0000_s1226" style="position:absolute;left:1576;top:12004;width:599;height:1044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<o:lock v:ext="edit" aspectratio="t"/>
                      <v:oval id="Oval 921" o:spid="_x0000_s1227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4Q8UA&#10;AADcAAAADwAAAGRycy9kb3ducmV2LnhtbESPT2sCMRTE70K/Q3gFb5pU8c9ujSJCwfak2156e2xe&#10;N6ubl2WT6vbbN4LgcZiZ3zCrTe8acaEu1J41vIwVCOLSm5orDV+fb6MliBCRDTaeScMfBdisnwYr&#10;zI2/8pEuRaxEgnDIUYONsc2lDKUlh2HsW+Lk/fjOYUyyq6Tp8JrgrpETpebSYc1pwWJLO0vlufh1&#10;Gt5pOcu+97U5LGbF4WTV+WNyUloPn/vtK4hIfXyE7+290TDNMrid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7hDxQAAANwAAAAPAAAAAAAAAAAAAAAAAJgCAABkcnMv&#10;ZG93bnJldi54bWxQSwUGAAAAAAQABAD1AAAAigMAAAAA&#10;" strokecolor="blue">
                        <o:lock v:ext="edit" aspectratio="t"/>
                      </v:oval>
                      <v:oval id="Oval 922" o:spid="_x0000_s1228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m18QA&#10;AADcAAAADwAAAGRycy9kb3ducmV2LnhtbERPz2vCMBS+C/4P4Q12s6myzVmN4tyEQdnBzoPHR/PW&#10;lDYvpcm0/e+Xg7Djx/d7sxtsK67U+9qxgnmSgiAuna65UnD+Ps5eQfiArLF1TApG8rDbTicbzLS7&#10;8YmuRahEDGGfoQITQpdJ6UtDFn3iOuLI/bjeYoiwr6Tu8RbDbSsXafoiLdYcGwx2dDBUNsWvVdAs&#10;V43J3/LnVdu8n+eXr8XhY7RKPT4M+zWIQEP4F9/dn1rBUxrnx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ZtfEAAAA3AAAAA8AAAAAAAAAAAAAAAAAmAIAAGRycy9k&#10;b3ducmV2LnhtbFBLBQYAAAAABAAEAPUAAACJAwAAAAA=&#10;" filled="f" strokecolor="blue">
                        <o:lock v:ext="edit" aspectratio="t"/>
                      </v:oval>
                    </v:group>
                    <v:group id="Group 923" o:spid="_x0000_s1229" style="position:absolute;left:2007;top:10122;width:272;height:703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o:lock v:ext="edit" aspectratio="t"/>
                      <v:line id="Line 924" o:spid="_x0000_s1230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/TsMYAAADcAAAADwAAAGRycy9kb3ducmV2LnhtbESPT2vCQBTE7wW/w/IK3nQTUZHUjbQF&#10;rdCTVqTentmXP5p9G7LbJP323UKhx2FmfsOsN4OpRUetqywriKcRCOLM6ooLBaeP7WQFwnlkjbVl&#10;UvBNDjbp6GGNibY9H6g7+kIECLsEFZTeN4mULivJoJvahjh4uW0N+iDbQuoW+wA3tZxF0VIarDgs&#10;lNjQa0nZ/fhlFLz15/wc95eFf7m83z6XnbnGw06p8ePw/ATC0+D/w3/tvVYwj2b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P07DGAAAA3AAAAA8AAAAAAAAA&#10;AAAAAAAAoQIAAGRycy9kb3ducmV2LnhtbFBLBQYAAAAABAAEAPkAAACUAwAAAAA=&#10;" strokecolor="blue"/>
                      <v:line id="Line 925" o:spid="_x0000_s1231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62i8MAAADcAAAADwAAAGRycy9kb3ducmV2LnhtbESPQWsCMRSE7wX/Q3hCbzWxLW1ZjSLC&#10;QulNK3h9bJ67625eQpK62/56UxA8DjPzDbNcj7YXFwqxdaxhPlMgiCtnWq41HL7Lpw8QMSEb7B2T&#10;hl+KsF5NHpZYGDfwji77VIsM4VighiYlX0gZq4YsxpnzxNk7uWAxZRlqaQIOGW57+azUm7TYcl5o&#10;0NO2oarb/1gNvut864fy/H4o+z/lwjG6r6PWj9NxswCRaEz38K39aTS8qhf4P5OPgF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+tovDAAAA3AAAAA8AAAAAAAAAAAAA&#10;AAAAoQIAAGRycy9kb3ducmV2LnhtbFBLBQYAAAAABAAEAPkAAACRAwAAAAA=&#10;" strokecolor="blue"/>
                      <v:line id="Line 926" o:spid="_x0000_s1232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PeicUAAADcAAAADwAAAGRycy9kb3ducmV2LnhtbESPQWvCQBSE74X+h+UVeqsbS7QSXUWE&#10;koKXGkvx+Mg+k2j2bdjdJum/dwtCj8PMfMOsNqNpRU/ON5YVTCcJCOLS6oYrBV/H95cFCB+QNbaW&#10;ScEvedisHx9WmGk78IH6IlQiQthnqKAOocuk9GVNBv3EdsTRO1tnMETpKqkdDhFuWvmaJHNpsOG4&#10;UGNHu5rKa/FjFOTzaqF1Obsc90X+/Xnq9k7im1LPT+N2CSLQGP7D9/aHVpAmKfydiUd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PeicUAAADcAAAADwAAAAAAAAAA&#10;AAAAAAChAgAAZHJzL2Rvd25yZXYueG1sUEsFBgAAAAAEAAQA+QAAAJMDAAAAAA==&#10;" strokecolor="blue"/>
                      <v:oval id="Oval 927" o:spid="_x0000_s1233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pMUA&#10;AADcAAAADwAAAGRycy9kb3ducmV2LnhtbESPT2sCMRTE74V+h/AKvWlS6fpnaxQRCrYnXb14e2ye&#10;m9XNy7JJdfvtG0HocZiZ3zDzZe8acaUu1J41vA0VCOLSm5orDYf952AKIkRkg41n0vBLAZaL56c5&#10;5sbfeEfXIlYiQTjkqMHG2OZShtKSwzD0LXHyTr5zGJPsKmk6vCW4a+RIqbF0WHNasNjS2lJ5KX6c&#10;hi+aZrPjpjbbSVZsz1ZdvkdnpfXrS7/6ABGpj//hR3tjNLyrD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uqkxQAAANwAAAAPAAAAAAAAAAAAAAAAAJgCAABkcnMv&#10;ZG93bnJldi54bWxQSwUGAAAAAAQABAD1AAAAigMAAAAA&#10;" strokecolor="blue">
                        <o:lock v:ext="edit" aspectratio="t"/>
                      </v:oval>
                      <v:line id="Line 928" o:spid="_x0000_s1234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kVE8MAAADcAAAADwAAAGRycy9kb3ducmV2LnhtbESPzWrDMBCE74W8g9hAbo3UEpLiRgml&#10;YCi95Qd8Xayt7dpaCUmN3T59FQjkOMzMN8x2P9lBXCjEzrGGp6UCQVw703Gj4XwqH19AxIRscHBM&#10;Gn4pwn43e9hiYdzIB7ocUyMyhGOBGtqUfCFlrFuyGJfOE2fvywWLKcvQSBNwzHA7yGel1tJix3mh&#10;RU/vLdX98cdq8H3vOz+W35tzOfwpF6roPiutF/Pp7RVEoindw7f2h9GwUmu4ns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FRPDAAAA3AAAAA8AAAAAAAAAAAAA&#10;AAAAoQIAAGRycy9kb3ducmV2LnhtbFBLBQYAAAAABAAEAPkAAACRAwAAAAA=&#10;" strokecolor="blue"/>
                    </v:group>
                    <v:group id="Group 929" o:spid="_x0000_s1235" style="position:absolute;left:1391;top:10122;width:272;height:703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o:lock v:ext="edit" aspectratio="t"/>
                      <v:line id="Line 930" o:spid="_x0000_s1236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kWsMAAADcAAAADwAAAGRycy9kb3ducmV2LnhtbERPy2rCQBTdF/yH4Qrd1UmKFYkZRYXa&#10;QldaEd1dMzcPzdwJmWmS/n1nIXR5OO90NZhadNS6yrKCeBKBIM6srrhQcPx+f5mDcB5ZY22ZFPyS&#10;g9Vy9JRiom3Pe+oOvhAhhF2CCkrvm0RKl5Vk0E1sQxy43LYGfYBtIXWLfQg3tXyNopk0WHFoKLGh&#10;bUnZ/fBjFHz0p/wU95c3v7l83c6zzlzjYafU83hYL0B4Gvy/+OH+1AqmUVgbzo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n5FrDAAAA3AAAAA8AAAAAAAAAAAAA&#10;AAAAoQIAAGRycy9kb3ducmV2LnhtbFBLBQYAAAAABAAEAPkAAACRAwAAAAA=&#10;" strokecolor="blue"/>
                      <v:line id="Line 931" o:spid="_x0000_s1237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aBYcMAAADcAAAADwAAAGRycy9kb3ducmV2LnhtbESPT2sCMRTE7wW/Q3hCbzWxlP5ZjSLC&#10;QulNK3h9bJ67625eQpK62356UxA8DjPzG2a5Hm0vLhRi61jDfKZAEFfOtFxrOHyXT+8gYkI22Dsm&#10;Db8UYb2aPCyxMG7gHV32qRYZwrFADU1KvpAyVg1ZjDPnibN3csFiyjLU0gQcMtz28lmpV2mx5bzQ&#10;oKdtQ1W3/7EafNf51g/l+e1Q9n/KhWN0X0etH6fjZgEi0Zju4Vv702h4UR/wfyYfAbm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WgWHDAAAA3AAAAA8AAAAAAAAAAAAA&#10;AAAAoQIAAGRycy9kb3ducmV2LnhtbFBLBQYAAAAABAAEAPkAAACRAwAAAAA=&#10;" strokecolor="blue"/>
                      <v:line id="Line 932" o:spid="_x0000_s1238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OV8IAAADcAAAADwAAAGRycy9kb3ducmV2LnhtbERPz2vCMBS+D/wfwht4m2mHU6nGIgNx&#10;0MtWRTw+mmdb17yUJNruv18Ogx0/vt+bfDSdeJDzrWUF6SwBQVxZ3XKt4HTcv6xA+ICssbNMCn7I&#10;Q76dPG0w03bgL3qUoRYxhH2GCpoQ+kxKXzVk0M9sTxy5q3UGQ4SultrhEMNNJ1+TZCENthwbGuzp&#10;vaHqu7wbBYdFvdK6ersdi/Jw/rz0hZO4VGr6PO7WIAKN4V/85/7QCuZpnB/Px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FOV8IAAADcAAAADwAAAAAAAAAAAAAA&#10;AAChAgAAZHJzL2Rvd25yZXYueG1sUEsFBgAAAAAEAAQA+QAAAJADAAAAAA==&#10;" strokecolor="blue"/>
                      <v:oval id="Oval 933" o:spid="_x0000_s1239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6esQA&#10;AADcAAAADwAAAGRycy9kb3ducmV2LnhtbESPQWsCMRSE7wX/Q3iCt5qsaLVbo4ggaE+67aW3x+Z1&#10;s7p5WTZR13/fFAo9DjPzDbNc964RN+pC7VlDNlYgiEtvaq40fH7snhcgQkQ22HgmDQ8KsF4NnpaY&#10;G3/nE92KWIkE4ZCjBhtjm0sZSksOw9i3xMn79p3DmGRXSdPhPcFdIydKvUiHNacFiy1tLZWX4uo0&#10;HGgxe/3a1+Y4nxXHs1WX98lZaT0a9ps3EJH6+B/+a++NhmmW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enrEAAAA3AAAAA8AAAAAAAAAAAAAAAAAmAIAAGRycy9k&#10;b3ducmV2LnhtbFBLBQYAAAAABAAEAPUAAACJAwAAAAA=&#10;" strokecolor="blue">
                        <o:lock v:ext="edit" aspectratio="t"/>
                      </v:oval>
                      <v:line id="Line 934" o:spid="_x0000_s1240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FzcIAAADcAAAADwAAAGRycy9kb3ducmV2LnhtbESPQYvCMBSE7wv+h/AEb2uqLCpdo8hC&#10;Qfa2Knh9NG/b2uYlJFlb/fUbQfA4zMw3zHo7mE5cyYfGsoLZNANBXFrdcKXgdCzeVyBCRNbYWSYF&#10;Nwqw3Yze1phr2/MPXQ+xEgnCIUcFdYwulzKUNRkMU+uIk/drvcGYpK+k9tgnuOnkPMsW0mDDaaFG&#10;R181le3hzyhwbesa1xeX5ano7pn152C/z0pNxsPuE0SkIb7Cz/ZeK/iYzeFxJh0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uFzcIAAADcAAAADwAAAAAAAAAAAAAA&#10;AAChAgAAZHJzL2Rvd25yZXYueG1sUEsFBgAAAAAEAAQA+QAAAJADAAAAAA==&#10;" strokecolor="blue"/>
                    </v:group>
                    <v:group id="Group 935" o:spid="_x0000_s1241" style="position:absolute;left:1815;top:11418;width:130;height:588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<o:lock v:ext="edit" aspectratio="t"/>
                      <v:rect id="Rectangle 936" o:spid="_x0000_s1242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9IcMA&#10;AADcAAAADwAAAGRycy9kb3ducmV2LnhtbESPzWrCQBSF94LvMNxCN1InRi2aOgmlEHBr2o27S+aa&#10;DGbuhMxo0rd3hEKXh/PzcQ7FZDtxp8EbxwpWywQEce204UbBz3f5tgPhA7LGzjEp+CUPRT6fHTDT&#10;buQT3avQiDjCPkMFbQh9JqWvW7Lol64njt7FDRZDlEMj9YBjHLedTJPkXVo0HAkt9vTVUn2tbjZC&#10;xv15YaS7lOvFsdma9S7Fqlbq9WX6/AARaAr/4b/2USvYrDb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+9IcMAAADcAAAADwAAAAAAAAAAAAAAAACYAgAAZHJzL2Rv&#10;d25yZXYueG1sUEsFBgAAAAAEAAQA9QAAAIgDAAAAAA==&#10;" strokecolor="blue">
                        <o:lock v:ext="edit" aspectratio="t"/>
                      </v:rect>
                      <v:line id="Line 937" o:spid="_x0000_s1243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IducMAAADcAAAADwAAAGRycy9kb3ducmV2LnhtbESPQWsCMRSE7wX/Q3iCt5q12CqrUURY&#10;EG+1gtfH5rm77uYlJKm7+uubQqHHYWa+YdbbwXTiTj40lhXMphkI4tLqhisF56/idQkiRGSNnWVS&#10;8KAA283oZY25tj1/0v0UK5EgHHJUUMfocilDWZPBMLWOOHlX6w3GJH0ltcc+wU0n37LsQxpsOC3U&#10;6GhfU9mevo0C17aucX1xW5yL7plZfwn2eFFqMh52KxCRhvgf/msftIL57B1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CHbnDAAAA3AAAAA8AAAAAAAAAAAAA&#10;AAAAoQIAAGRycy9kb3ducmV2LnhtbFBLBQYAAAAABAAEAPkAAACRAwAAAAA=&#10;" strokecolor="blue"/>
                    </v:group>
                    <v:group id="Group 938" o:spid="_x0000_s1244" style="position:absolute;left:1698;top:10825;width:273;height:704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<o:lock v:ext="edit" aspectratio="t"/>
                      <v:line id="Line 939" o:spid="_x0000_s1245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Hm9cYAAADcAAAADwAAAGRycy9kb3ducmV2LnhtbESPQWvCQBSE74L/YXkFb2aTYrVEV2kF&#10;24IntYjeXrPPJDb7NmS3SfrvuwXB4zAz3zCLVW8q0VLjSssKkigGQZxZXXKu4POwGT+DcB5ZY2WZ&#10;FPySg9VyOFhgqm3HO2r3PhcBwi5FBYX3dSqlywoy6CJbEwfvYhuDPsgml7rBLsBNJR/jeCoNlhwW&#10;CqxpXVD2vf8xCt674+WYdOcn/3reXk/T1nwl/ZtSo4f+ZQ7CU+/v4Vv7QyuYJDP4P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h5vXGAAAA3AAAAA8AAAAAAAAA&#10;AAAAAAAAoQIAAGRycy9kb3ducmV2LnhtbFBLBQYAAAAABAAEAPkAAACUAwAAAAA=&#10;" strokecolor="blue"/>
                      <v:line id="Line 940" o:spid="_x0000_s1246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yJ78AAADcAAAADwAAAGRycy9kb3ducmV2LnhtbERPy4rCMBTdC/5DuMLsNFUGlY5RZKAg&#10;s/MBbi/Nnba2uQlJxnb8erMQXB7Oe7MbTCfu5ENjWcF8loEgLq1uuFJwORfTNYgQkTV2lknBPwXY&#10;bcejDeba9nyk+ylWIoVwyFFBHaPLpQxlTQbDzDrixP1abzAm6CupPfYp3HRykWVLabDh1FCjo++a&#10;yvb0ZxS4tnWN64vb6lJ0j8z6a7A/V6U+JsP+C0SkIb7FL/dBK/icp7XpTDoCcvs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4OyJ78AAADcAAAADwAAAAAAAAAAAAAAAACh&#10;AgAAZHJzL2Rvd25yZXYueG1sUEsFBgAAAAAEAAQA+QAAAI0DAAAAAA==&#10;" strokecolor="blue"/>
                      <v:line id="Line 941" o:spid="_x0000_s1247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vnysUAAADcAAAADwAAAGRycy9kb3ducmV2LnhtbESPQWvCQBSE7wX/w/KE3upGaa3GrCJC&#10;ScFLTYp4fGSfSTT7NuxuNf333UKhx2FmvmGyzWA6cSPnW8sKppMEBHFldcu1gs/y7WkBwgdkjZ1l&#10;UvBNHjbr0UOGqbZ3PtCtCLWIEPYpKmhC6FMpfdWQQT+xPXH0ztYZDFG6WmqH9wg3nZwlyVwabDku&#10;NNjTrqHqWnwZBfm8XmhdvVzKfZEfP0793kl8VepxPGxXIAIN4T/8137XCp6nS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vnysUAAADcAAAADwAAAAAAAAAA&#10;AAAAAAChAgAAZHJzL2Rvd25yZXYueG1sUEsFBgAAAAAEAAQA+QAAAJMDAAAAAA==&#10;" strokecolor="blue"/>
                      <v:oval id="Oval 942" o:spid="_x0000_s1248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VXMEA&#10;AADcAAAADwAAAGRycy9kb3ducmV2LnhtbERPz2vCMBS+D/wfwht4m8nKnNoZRYSBetJuF2+P5q2p&#10;Ni+liVr/e3MQdvz4fs+XvWvElbpQe9bwPlIgiEtvaq40/P58v01BhIhssPFMGu4UYLkYvMwxN/7G&#10;B7oWsRIphEOOGmyMbS5lKC05DCPfEifuz3cOY4JdJU2HtxTuGpkp9Skd1pwaLLa0tlSei4vTsKXp&#10;eHbc1GY/GRf7k1XnXXZSWg9f+9UXiEh9/Bc/3Ruj4SNL8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QFVzBAAAA3AAAAA8AAAAAAAAAAAAAAAAAmAIAAGRycy9kb3du&#10;cmV2LnhtbFBLBQYAAAAABAAEAPUAAACGAwAAAAA=&#10;" strokecolor="blue">
                        <o:lock v:ext="edit" aspectratio="t"/>
                      </v:oval>
                      <v:line id="Line 943" o:spid="_x0000_s1249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RB8IAAADcAAAADwAAAGRycy9kb3ducmV2LnhtbESPQYvCMBSE7wv+h/AEb2uqLCpdo8hC&#10;Qfa2Knh9NG/b2uYlJFlb/fUbQfA4zMw3zHo7mE5cyYfGsoLZNANBXFrdcKXgdCzeVyBCRNbYWSYF&#10;Nwqw3Yze1phr2/MPXQ+xEgnCIUcFdYwulzKUNRkMU+uIk/drvcGYpK+k9tgnuOnkPMsW0mDDaaFG&#10;R181le3hzyhwbesa1xeX5ano7pn152C/z0pNxsPuE0SkIb7Cz/ZeK/iYz+BxJh0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XRB8IAAADcAAAADwAAAAAAAAAAAAAA&#10;AAChAgAAZHJzL2Rvd25yZXYueG1sUEsFBgAAAAAEAAQA+QAAAJADAAAAAA==&#10;" strokecolor="blue"/>
                    </v:group>
                  </v:group>
                  <v:line id="Line 944" o:spid="_x0000_s1250" style="position:absolute;visibility:visible;mso-wrap-style:square" from="1570,9737" to="1570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PcMMAAADcAAAADwAAAGRycy9kb3ducmV2LnhtbESPQWvCQBSE7wX/w/KE3urGIG2JriKF&#10;gHjTCl4f2dckJvt22d2a2F/vFgSPw8x8w6w2o+nFlXxoLSuYzzIQxJXVLdcKTt/l2yeIEJE19pZJ&#10;wY0CbNaTlxUW2g58oOsx1iJBOBSooInRFVKGqiGDYWYdcfJ+rDcYk/S11B6HBDe9zLPsXRpsOS00&#10;6Oiroao7/hoFrutc64by8nEq+7/M+nOw+7NSr9NxuwQRaYzP8KO90woWeQ7/Z9IR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HT3DDAAAA3AAAAA8AAAAAAAAAAAAA&#10;AAAAoQIAAGRycy9kb3ducmV2LnhtbFBLBQYAAAAABAAEAPkAAACRAwAAAAA=&#10;" strokecolor="blue"/>
                </v:group>
                <v:shape id="Text Box 945" o:spid="_x0000_s1251" type="#_x0000_t202" style="position:absolute;left:6107;top:7503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437EA" w:rsidRDefault="000437EA">
                        <w:r>
                          <w:t>HTA/BTA</w:t>
                        </w:r>
                      </w:p>
                    </w:txbxContent>
                  </v:textbox>
                </v:shape>
                <v:rect id="Rectangle 946" o:spid="_x0000_s1252" style="position:absolute;left:8081;top:6420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ib8YA&#10;AADcAAAADwAAAGRycy9kb3ducmV2LnhtbESPQUvDQBSE7wX/w/IEL2I3DVUk7bZIoOAliG0Vj4/s&#10;a5KafZtmX5v4711B6HGYmW+Y5Xp0rbpQHxrPBmbTBBRx6W3DlYH9bvPwDCoIssXWMxn4oQDr1c1k&#10;iZn1A7/TZSuVihAOGRqoRbpM61DW5DBMfUccvYPvHUqUfaVtj0OEu1anSfKkHTYcF2rsKK+p/N6e&#10;nYGDPH4OH2/nU3f6yu8rKYpjnhbG3N2OLwtQQqNcw//tV2tgns7h70w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gib8YAAADcAAAADwAAAAAAAAAAAAAAAACYAgAAZHJz&#10;L2Rvd25yZXYueG1sUEsFBgAAAAAEAAQA9QAAAIsDAAAAAA==&#10;">
                  <v:stroke dashstyle="dash"/>
                  <o:lock v:ext="edit" aspectratio="t"/>
                </v:rect>
                <v:line id="Line 947" o:spid="_x0000_s1253" style="position:absolute;flip:y;visibility:visible;mso-wrap-style:square" from="8278,6709" to="8278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MXpMUAAADcAAAADwAAAGRycy9kb3ducmV2LnhtbESPQWvCQBSE7wX/w/IEb3UTqSLRVbTQ&#10;KvRUFdHbM/tMotm3Ibsm6b/vFoQeh5n5hpkvO1OKhmpXWFYQDyMQxKnVBWcKDvuP1ykI55E1lpZJ&#10;wQ85WC56L3NMtG35m5qdz0SAsEtQQe59lUjp0pwMuqGtiIN3tbVBH2SdSV1jG+CmlKMomkiDBYeF&#10;HCt6zym97x5GwaY9Xo9xex779fnrdpo05hJ3n0oN+t1qBsJT5//Dz/ZWK3gbjeHvTDg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MXpMUAAADcAAAADwAAAAAAAAAA&#10;AAAAAAChAgAAZHJzL2Rvd25yZXYueG1sUEsFBgAAAAAEAAQA+QAAAJMDAAAAAA==&#10;" strokecolor="blue"/>
                <v:line id="Line 948" o:spid="_x0000_s1254" style="position:absolute;visibility:visible;mso-wrap-style:square" from="8278,6928" to="8278,7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mhcMAAADcAAAADwAAAGRycy9kb3ducmV2LnhtbESPT4vCMBTE78J+h/AW9qapZf1D1yjr&#10;iiB4srr3R/Nsa5uX0kRbv70RBI/DzPyGWax6U4sbta60rGA8ikAQZ1aXnCs4HbfDOQjnkTXWlknB&#10;nRyslh+DBSbadnygW+pzESDsElRQeN8kUrqsIINuZBvi4J1ta9AH2eZSt9gFuKllHEVTabDksFBg&#10;Q38FZVV6NQqqU5dvmtl6gsd5VZ0v+/jfr2Olvj773x8Qnnr/Dr/aO63gO57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7JoXDAAAA3AAAAA8AAAAAAAAAAAAA&#10;AAAAoQIAAGRycy9kb3ducmV2LnhtbFBLBQYAAAAABAAEAPkAAACRAwAAAAA=&#10;" strokecolor="green"/>
                <v:line id="Line 949" o:spid="_x0000_s1255" style="position:absolute;flip:x y;visibility:visible;mso-wrap-style:square" from="8197,6782" to="8278,6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rtsQAAADcAAAADwAAAGRycy9kb3ducmV2LnhtbESPQWsCMRSE74X+h/AKvdWsqbSyGqUt&#10;uHgq1Yp4fCTPzdLNy7KJuv57Uyj0OMzMN8x8OfhWnKmPTWAN41EBgtgE23CtYfe9epqCiAnZYhuY&#10;NFwpwnJxfzfH0oYLb+i8TbXIEI4lanApdaWU0TjyGEehI87eMfQeU5Z9LW2Plwz3rVRF8SI9NpwX&#10;HHb04cj8bE9ew/75qpxp34uvz1CNK4PrSqmD1o8Pw9sMRKIh/Yf/2murYaJe4fdMPg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mu2xAAAANwAAAAPAAAAAAAAAAAA&#10;AAAAAKECAABkcnMvZG93bnJldi54bWxQSwUGAAAAAAQABAD5AAAAkgMAAAAA&#10;" strokecolor="green"/>
                <v:oval id="Oval 950" o:spid="_x0000_s1256" style="position:absolute;left:8247;top:6758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ZWsEA&#10;AADcAAAADwAAAGRycy9kb3ducmV2LnhtbERPz2vCMBS+D/wfwht4m8nKnNoZRYSBetJuF2+P5q2p&#10;Ni+liVr/e3MQdvz4fs+XvWvElbpQe9bwPlIgiEtvaq40/P58v01BhIhssPFMGu4UYLkYvMwxN/7G&#10;B7oWsRIphEOOGmyMbS5lKC05DCPfEifuz3cOY4JdJU2HtxTuGpkp9Skd1pwaLLa0tlSei4vTsKXp&#10;eHbc1GY/GRf7k1XnXXZSWg9f+9UXiEh9/Bc/3Ruj4SNLa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GVrBAAAA3AAAAA8AAAAAAAAAAAAAAAAAmAIAAGRycy9kb3du&#10;cmV2LnhtbFBLBQYAAAAABAAEAPUAAACGAwAAAAA=&#10;" strokecolor="blue">
                  <o:lock v:ext="edit" aspectratio="t"/>
                </v:oval>
                <v:line id="Line 951" o:spid="_x0000_s1257" style="position:absolute;visibility:visible;mso-wrap-style:square" from="8234,6758" to="8320,6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dAcMAAADcAAAADwAAAGRycy9kb3ducmV2LnhtbESPQWsCMRSE7wX/Q3iCt5pVxOpqFCks&#10;SG+1gtfH5rm77uYlJKm79tc3QqHHYWa+Ybb7wXTiTj40lhXMphkI4tLqhisF56/idQUiRGSNnWVS&#10;8KAA+93oZYu5tj1/0v0UK5EgHHJUUMfocilDWZPBMLWOOHlX6w3GJH0ltcc+wU0n51m2lAYbTgs1&#10;OnqvqWxP30aBa1vXuL64vZ2L7iez/hLsx0WpyXg4bEBEGuJ/+K991AoW8zU8z6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j3QHDAAAA3AAAAA8AAAAAAAAAAAAA&#10;AAAAoQIAAGRycy9kb3ducmV2LnhtbFBLBQYAAAAABAAEAPkAAACRAwAAAAA=&#10;" strokecolor="blue"/>
                <v:group id="Group 952" o:spid="_x0000_s1258" style="position:absolute;left:8279;top:6709;width:318;height:1318" coordorigin="8279,6709" coordsize="318,1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line id="Line 953" o:spid="_x0000_s1259" style="position:absolute;visibility:visible;mso-wrap-style:square" from="8279,7025" to="8555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oLMMAAADcAAAADwAAAGRycy9kb3ducmV2LnhtbESPQYvCMBSE78L+h/AWvGlq1V2pRlkV&#10;QfC06t4fzbOtbV5Kk7X13xtB8DjMzDfMYtWZStyocYVlBaNhBII4tbrgTMH5tBvMQDiPrLGyTAru&#10;5GC1/OgtMNG25V+6HX0mAoRdggpy7+tESpfmZNANbU0cvIttDPogm0zqBtsAN5WMo+hLGiw4LORY&#10;0yantDz+GwXluc229fd6iqdZWV6uh/jPr2Ol+p/dzxyEp86/w6/2XiuYjEf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LKCzDAAAA3AAAAA8AAAAAAAAAAAAA&#10;AAAAoQIAAGRycy9kb3ducmV2LnhtbFBLBQYAAAAABAAEAPkAAACRAwAAAAA=&#10;" strokecolor="green"/>
                  <v:group id="Group 954" o:spid="_x0000_s1260" style="position:absolute;left:8280;top:7557;width:270;height:470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<o:lock v:ext="edit" aspectratio="t"/>
                    <v:oval id="Oval 955" o:spid="_x0000_s1261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fcsUA&#10;AADcAAAADwAAAGRycy9kb3ducmV2LnhtbESPQWvCQBSE7wX/w/KEXqRurDbV6CpWEOql0LT0/Mg+&#10;k2D2bdzdmvjv3YLQ4zAz3zCrTW8acSHna8sKJuMEBHFhdc2lgu+v/dMchA/IGhvLpOBKHjbrwcMK&#10;M207/qRLHkoRIewzVFCF0GZS+qIig35sW+LoHa0zGKJ0pdQOuwg3jXxOklQarDkuVNjSrqLilP8a&#10;BeElHS1c9/bjz6fXpDl8nP2hTZV6HPbbJYhAffgP39vvWsFsOoW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B9yxQAAANwAAAAPAAAAAAAAAAAAAAAAAJgCAABkcnMv&#10;ZG93bnJldi54bWxQSwUGAAAAAAQABAD1AAAAigMAAAAA&#10;" strokecolor="green">
                      <o:lock v:ext="edit" aspectratio="t"/>
                    </v:oval>
                    <v:oval id="Oval 956" o:spid="_x0000_s1262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OhMQA&#10;AADcAAAADwAAAGRycy9kb3ducmV2LnhtbESPQWvCQBSE74L/YXlCb7qpDVJSVyktggc9mEi9PrKv&#10;2bTZtyG7mvjvXUHwOMzMN8xyPdhGXKjztWMFr7MEBHHpdM2VgmOxmb6D8AFZY+OYFFzJw3o1Hi0x&#10;067nA13yUIkIYZ+hAhNCm0npS0MW/cy1xNH7dZ3FEGVXSd1hH+G2kfMkWUiLNccFgy19GSr/87NV&#10;UGO/O+Xn3X7DlRnk6bv48emfUi+T4fMDRKAhPMOP9lYrSN9S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ToTEAAAA3AAAAA8AAAAAAAAAAAAAAAAAmAIAAGRycy9k&#10;b3ducmV2LnhtbFBLBQYAAAAABAAEAPUAAACJAwAAAAA=&#10;" filled="f" strokecolor="green">
                      <o:lock v:ext="edit" aspectratio="t"/>
                    </v:oval>
                  </v:group>
                  <v:group id="Group 957" o:spid="_x0000_s1263" style="position:absolute;left:8474;top:6709;width:123;height:317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o:lock v:ext="edit" aspectratio="t"/>
                    <v:line id="Line 958" o:spid="_x0000_s1264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VtcUAAADcAAAADwAAAGRycy9kb3ducmV2LnhtbESP3WoCMRSE7wu+QziF3tVsVdyyNYoI&#10;gqVW2q0PcNyc7o+bkyVJdX17IxS8HGbmG2a26E0rTuR8bVnByzABQVxYXXOpYP+zfn4F4QOyxtYy&#10;KbiQh8V88DDDTNszf9MpD6WIEPYZKqhC6DIpfVGRQT+0HXH0fq0zGKJ0pdQOzxFuWjlKkqk0WHNc&#10;qLCjVUXFMf8zCtLRZyE/3HbSfB3Sd7+0TbrLG6WeHvvlG4hAfbiH/9sbrWAynsLtTDw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VtcUAAADcAAAADwAAAAAAAAAA&#10;AAAAAAChAgAAZHJzL2Rvd25yZXYueG1sUEsFBgAAAAAEAAQA+QAAAJMDAAAAAA==&#10;" strokecolor="green"/>
                    <v:line id="Line 959" o:spid="_x0000_s1265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4Vw8MAAADcAAAADwAAAGRycy9kb3ducmV2LnhtbESPT4vCMBTE78J+h/AW9qbpdnWVapRV&#10;EQRP/tn7o3m2tc1LaaKt394IgsdhZn7DzBadqcSNGldYVvA9iEAQp1YXnCk4HTf9CQjnkTVWlknB&#10;nRws5h+9GSbatryn28FnIkDYJagg975OpHRpTgbdwNbEwTvbxqAPssmkbrANcFPJOIp+pcGCw0KO&#10;Na1ySsvD1SgoT222rsfLER4nZXm+7OJ/v4yV+vrs/qYgPHX+HX61t1rB8Gc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uFcPDAAAA3AAAAA8AAAAAAAAAAAAA&#10;AAAAoQIAAGRycy9kb3ducmV2LnhtbFBLBQYAAAAABAAEAPkAAACRAwAAAAA=&#10;" strokecolor="green"/>
                    <v:line id="Line 960" o:spid="_x0000_s1266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pGcEAAADcAAAADwAAAGRycy9kb3ducmV2LnhtbERPz2vCMBS+D/wfwhN2m6l1yKhG0cGK&#10;J5mdiMdH8myKzUtpMq3/vTkMdvz4fi/Xg2vFjfrQeFYwnWQgiLU3DdcKjj9fbx8gQkQ22HomBQ8K&#10;sF6NXpZYGH/nA92qWIsUwqFABTbGrpAyaEsOw8R3xIm7+N5hTLCvpenxnsJdK/Msm0uHDacGix19&#10;WtLX6tcpOM0eudXtNvve+3JaatyVeX5W6nU8bBYgIg3xX/zn3hkF77O0Np1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GkZwQAAANwAAAAPAAAAAAAAAAAAAAAA&#10;AKECAABkcnMvZG93bnJldi54bWxQSwUGAAAAAAQABAD5AAAAjwMAAAAA&#10;" strokecolor="green"/>
                    <v:oval id="Oval 961" o:spid="_x0000_s1267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omMUA&#10;AADcAAAADwAAAGRycy9kb3ducmV2LnhtbESPQWvCQBSE70L/w/IKvUjdtLWxpq5SBUEvhUbx/Mi+&#10;JsHs27i7Nem/dwXB4zAz3zCzRW8acSbna8sKXkYJCOLC6ppLBfvd+vkDhA/IGhvLpOCfPCzmD4MZ&#10;Ztp2/EPnPJQiQthnqKAKoc2k9EVFBv3ItsTR+7XOYIjSlVI77CLcNPI1SVJpsOa4UGFLq4qKY/5n&#10;FIT3dDh13fLgT8dJ0my/T37bpko9PfZfnyAC9eEevrU3WsH4bQ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iYxQAAANwAAAAPAAAAAAAAAAAAAAAAAJgCAABkcnMv&#10;ZG93bnJldi54bWxQSwUGAAAAAAQABAD1AAAAigMAAAAA&#10;" strokecolor="green">
                      <o:lock v:ext="edit" aspectratio="t"/>
                    </v:oval>
                    <v:line id="Line 962" o:spid="_x0000_s1268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+ysEAAADcAAAADwAAAGRycy9kb3ducmV2LnhtbERPTWvCQBC9C/6HZQRvujGkrUTXYCqF&#10;gqeqvQ/ZMYnJzobsNkn/ffdQ8Ph43/tsMq0YqHe1ZQWbdQSCuLC65lLB7fqx2oJwHllja5kU/JKD&#10;7DCf7THVduQvGi6+FCGEXYoKKu+7VEpXVGTQrW1HHLi77Q36APtS6h7HEG5aGUfRqzRYc2iosKP3&#10;iorm8mMUNLexPHVv+Qtet01zf5zjb5/HSi0X03EHwtPkn+J/96dWkCRhfj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f7KwQAAANwAAAAPAAAAAAAAAAAAAAAA&#10;AKECAABkcnMvZG93bnJldi54bWxQSwUGAAAAAAQABAD5AAAAjwMAAAAA&#10;" strokecolor="green"/>
                  </v:group>
                  <v:group id="Group 963" o:spid="_x0000_s1269" style="position:absolute;left:8388;top:7293;width:59;height:265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o:lock v:ext="edit" aspectratio="t"/>
                    <v:rect id="Rectangle 964" o:spid="_x0000_s1270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Iq8MA&#10;AADcAAAADwAAAGRycy9kb3ducmV2LnhtbESPQWsCMRSE7wX/Q3hCbzWrtSKrUUTY0ltxVfD42Dx3&#10;VzcvIUl1/fdNQehxmJlvmOW6N524kQ+tZQXjUQaCuLK65VrBYV+8zUGEiKyxs0wKHhRgvRq8LDHX&#10;9s47upWxFgnCIUcFTYwulzJUDRkMI+uIk3e23mBM0tdSe7wnuOnkJMtm0mDLaaFBR9uGqmv5YxR8&#10;1vj9Xugyu/jiZGePo9voD6fU67DfLEBE6uN/+Nn+0gqm0w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Iq8MAAADcAAAADwAAAAAAAAAAAAAAAACYAgAAZHJzL2Rv&#10;d25yZXYueG1sUEsFBgAAAAAEAAQA9QAAAIgDAAAAAA==&#10;" strokecolor="green">
                      <o:lock v:ext="edit" aspectratio="t"/>
                    </v:rect>
                    <v:line id="Line 965" o:spid="_x0000_s1271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gvcUAAADcAAAADwAAAGRycy9kb3ducmV2LnhtbESPQWvCQBSE7wX/w/IEb3VjTFuJrqKV&#10;QqGnJvb+yD6TmOzbkN0m8d93C4Ueh5n5htkdJtOKgXpXW1awWkYgiAuray4VXPK3xw0I55E1tpZJ&#10;wZ0cHPazhx2m2o78SUPmSxEg7FJUUHnfpVK6oiKDbmk74uBdbW/QB9mXUvc4BrhpZRxFz9JgzWGh&#10;wo5eKyqa7NsoaC5jee5eTk+Yb5rmevuIv/wpVmoxn45bEJ4m/x/+a79rBUmyht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NgvcUAAADcAAAADwAAAAAAAAAA&#10;AAAAAAChAgAAZHJzL2Rvd25yZXYueG1sUEsFBgAAAAAEAAQA+QAAAJMDAAAAAA==&#10;" strokecolor="green"/>
                  </v:group>
                  <v:group id="Group 966" o:spid="_x0000_s1272" style="position:absolute;left:8335;top:7026;width:123;height:317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<o:lock v:ext="edit" aspectratio="t"/>
                    <v:line id="Line 967" o:spid="_x0000_s1273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64v8YAAADcAAAADwAAAGRycy9kb3ducmV2LnhtbESP3UrDQBSE7wt9h+UUvGs2lmgkdltK&#10;QVBsi0Yf4Jg95qfZs2F3bePbdwuCl8PMfMMs16PpxYmcby0ruE1SEMSV1S3XCj4/nuYPIHxA1thb&#10;JgW/5GG9mk6WWGh75nc6laEWEcK+QAVNCEMhpa8aMugTOxBH79s6gyFKV0vt8BzhppeLNL2XBluO&#10;Cw0OtG2oOpY/RkG+2Ffy1e2y7u0rf/Eb2+WHslPqZjZuHkEEGsN/+K/9rBVk2R1cz8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uuL/GAAAA3AAAAA8AAAAAAAAA&#10;AAAAAAAAoQIAAGRycy9kb3ducmV2LnhtbFBLBQYAAAAABAAEAPkAAACUAwAAAAA=&#10;" strokecolor="green"/>
                    <v:line id="Line 968" o:spid="_x0000_s1274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DJcMAAADcAAAADwAAAGRycy9kb3ducmV2LnhtbESPT4vCMBTE78J+h/CEvWlq8R9do6wu&#10;C4Inq94fzbPttnkpTbTdb28EweMwM79hVpve1OJOrSstK5iMIxDEmdUl5wrOp9/REoTzyBpry6Tg&#10;nxxs1h+DFSbadnyke+pzESDsElRQeN8kUrqsIINubBvi4F1ta9AH2eZSt9gFuKllHEVzabDksFBg&#10;Q7uCsiq9GQXVuct/msV2hqdlVV3/DvHFb2OlPof99xcIT71/h1/tvVYwnc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kwyXDAAAA3AAAAA8AAAAAAAAAAAAA&#10;AAAAoQIAAGRycy9kb3ducmV2LnhtbFBLBQYAAAAABAAEAPkAAACRAwAAAAA=&#10;" strokecolor="green"/>
                    <v:line id="Line 969" o:spid="_x0000_s1275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OFsQAAADcAAAADwAAAGRycy9kb3ducmV2LnhtbESPQWsCMRSE74L/ITyhN826isrWKK3g&#10;4qlUW6THR/K6Wbp5WTZR13/fFAoeh5n5hllve9eIK3Wh9qxgOslAEGtvaq4UfH7sxysQISIbbDyT&#10;gjsF2G6GgzUWxt/4SNdTrESCcChQgY2xLaQM2pLDMPEtcfK+fecwJtlV0nR4S3DXyDzLFtJhzWnB&#10;Yks7S/rndHEKzrN7bnXzmr2/+XJaajyUef6l1NOof3kGEamPj/B/+2AUzOdL+Du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Y4WxAAAANwAAAAPAAAAAAAAAAAA&#10;AAAAAKECAABkcnMvZG93bnJldi54bWxQSwUGAAAAAAQABAD5AAAAkgMAAAAA&#10;" strokecolor="green"/>
                    <v:oval id="Oval 970" o:spid="_x0000_s1276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+fsMA&#10;AADcAAAADwAAAGRycy9kb3ducmV2LnhtbERPz2vCMBS+D/wfwhN2kZk6tNuqqbjBQC/COvH8aJ5t&#10;afNSk8x2//1yEHb8+H5vtqPpxI2cbywrWMwTEMSl1Q1XCk7fn0+vIHxA1thZJgW/5GGbTx42mGk7&#10;8BfdilCJGMI+QwV1CH0mpS9rMujntieO3MU6gyFCV0ntcIjhppPPSZJKgw3Hhhp7+qipbIsfoyCs&#10;0tmbG97P/tq+JN3hePWHPlXqcTru1iACjeFffHfvtYLlMq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7+fsMAAADcAAAADwAAAAAAAAAAAAAAAACYAgAAZHJzL2Rv&#10;d25yZXYueG1sUEsFBgAAAAAEAAQA9QAAAIgDAAAAAA==&#10;" strokecolor="green">
                      <o:lock v:ext="edit" aspectratio="t"/>
                    </v:oval>
                    <v:line id="Line 971" o:spid="_x0000_s1277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XV8UAAADcAAAADwAAAGRycy9kb3ducmV2LnhtbESPzWrDMBCE74W8g9hAbrVck7aOEyXk&#10;h0KhpybufbE2tmtrZSzFdt6+KhR6HGbmG2azm0wrBupdbVnBUxSDIC6srrlUkF/eHlMQziNrbC2T&#10;gjs52G1nDxvMtB35k4azL0WAsMtQQeV9l0npiooMush2xMG72t6gD7Ivpe5xDHDTyiSOX6TBmsNC&#10;hR0dKyqa880oaPKxPHWvh2e8pE1z/f5IvvwhUWoxn/ZrEJ4m/x/+a79rBcvlCn7Ph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XV8UAAADcAAAADwAAAAAAAAAA&#10;AAAAAAChAgAAZHJzL2Rvd25yZXYueG1sUEsFBgAAAAAEAAQA+QAAAJMDAAAAAA==&#10;" strokecolor="green"/>
                  </v:group>
                </v:group>
                <v:shape id="Text Box 972" o:spid="_x0000_s1278" type="#_x0000_t202" style="position:absolute;left:7968;top:8151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437EA" w:rsidRDefault="000437EA">
                        <w:r>
                          <w:t>HTA/BTA</w:t>
                        </w:r>
                      </w:p>
                    </w:txbxContent>
                  </v:textbox>
                </v:shape>
                <v:rect id="Rectangle 973" o:spid="_x0000_s1279" style="position:absolute;left:9938;top:5779;width:629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yiscA&#10;AADcAAAADwAAAGRycy9kb3ducmV2LnhtbESPX0vDQBDE3wt+h2MFX4q9tNgisdciAcGXIP2j+Ljk&#10;tkk0t5fmtk389l6h0MdhZn7DLNeDa9SZulB7NjCdJKCIC29rLg3sd2+Pz6CCIFtsPJOBPwqwXt2N&#10;lpha3/OGzlspVYRwSNFAJdKmWoeiIodh4lvi6B1851Ci7EptO+wj3DV6liQL7bDmuFBhS1lFxe/2&#10;5AwcZP7Vf36cju3xOxuXkuc/2Sw35uF+eH0BJTTILXxtv1sDT/MpXM7EI6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J8orHAAAA3AAAAA8AAAAAAAAAAAAAAAAAmAIAAGRy&#10;cy9kb3ducmV2LnhtbFBLBQYAAAAABAAEAPUAAACMAwAAAAA=&#10;">
                  <v:stroke dashstyle="dash"/>
                  <o:lock v:ext="edit" aspectratio="t"/>
                </v:rect>
                <v:group id="Group 974" o:spid="_x0000_s1280" style="position:absolute;left:10053;top:5893;width:399;height:1486" coordorigin="9632,9753" coordsize="885,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o:lock v:ext="edit" aspectratio="t"/>
                  <v:group id="Group 975" o:spid="_x0000_s1281" style="position:absolute;left:9632;top:10135;width:885;height:2914" coordorigin="9632,10135" coordsize="885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o:lock v:ext="edit" aspectratio="t"/>
                    <v:line id="Line 976" o:spid="_x0000_s1282" style="position:absolute;visibility:visible;mso-wrap-style:square" from="9813,10835" to="10424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uFMMAAADcAAAADwAAAGRycy9kb3ducmV2LnhtbESPT4vCMBTE78J+h/CEvWlq8R9do6wu&#10;C4Inq94fzbPttnkpTbTdb28EweMwM79hVpve1OJOrSstK5iMIxDEmdUl5wrOp9/REoTzyBpry6Tg&#10;nxxs1h+DFSbadnyke+pzESDsElRQeN8kUrqsIINubBvi4F1ta9AH2eZSt9gFuKllHEVzabDksFBg&#10;Q7uCsiq9GQXVuct/msV2hqdlVV3/DvHFb2OlPof99xcIT71/h1/tvVYwnU3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jbhTDAAAA3AAAAA8AAAAAAAAAAAAA&#10;AAAAoQIAAGRycy9kb3ducmV2LnhtbFBLBQYAAAAABAAEAPkAAACRAwAAAAA=&#10;" strokecolor="green"/>
                    <v:group id="Group 977" o:spid="_x0000_s1283" style="position:absolute;left:9816;top:12009;width:598;height:1040" coordorigin="2982,710" coordsize="99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<o:lock v:ext="edit" aspectratio="t"/>
                      <v:oval id="Oval 978" o:spid="_x0000_s1284" style="position:absolute;left:2982;top:71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ZSsQA&#10;AADcAAAADwAAAGRycy9kb3ducmV2LnhtbESPQWvCQBSE7wX/w/IEL0U3So0aXaUtFPRSqIrnR/aZ&#10;BLNv4+7WxH/vCoUeh5n5hlltOlOLGzlfWVYwHiUgiHOrKy4UHA9fwzkIH5A11pZJwZ08bNa9lxVm&#10;2rb8Q7d9KESEsM9QQRlCk0np85IM+pFtiKN3ts5giNIVUjtsI9zUcpIkqTRYcVwosaHPkvLL/tco&#10;CNP0deHaj5O/XmZJvfu++l2TKjXod+9LEIG68B/+a2+1grdpCs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0WUrEAAAA3AAAAA8AAAAAAAAAAAAAAAAAmAIAAGRycy9k&#10;b3ducmV2LnhtbFBLBQYAAAAABAAEAPUAAACJAwAAAAA=&#10;" strokecolor="green">
                        <o:lock v:ext="edit" aspectratio="t"/>
                      </v:oval>
                      <v:oval id="Oval 979" o:spid="_x0000_s1285" style="position:absolute;left:2982;top:1420;width:99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1U8QA&#10;AADcAAAADwAAAGRycy9kb3ducmV2LnhtbESPQWvCQBSE74L/YXmCN91UrJXoKqIIHvRgLPX6yL5m&#10;02bfhuxq0n/vCkKPw8x8wyzXna3EnRpfOlbwNk5AEOdOl1wo+LzsR3MQPiBrrByTgj/ysF71e0tM&#10;tWv5TPcsFCJC2KeowIRQp1L63JBFP3Y1cfS+XWMxRNkUUjfYRrit5CRJZtJiyXHBYE1bQ/lvdrMK&#10;SmyP1+x2PO25MJ287i5ffvqj1HDQbRYgAnXhP/xqH7SC6fsH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2NVPEAAAA3AAAAA8AAAAAAAAAAAAAAAAAmAIAAGRycy9k&#10;b3ducmV2LnhtbFBLBQYAAAAABAAEAPUAAACJAwAAAAA=&#10;" filled="f" strokecolor="green">
                        <o:lock v:ext="edit" aspectratio="t"/>
                      </v:oval>
                    </v:group>
                    <v:group id="Group 980" o:spid="_x0000_s1286" style="position:absolute;left:10246;top:10135;width:271;height:700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<o:lock v:ext="edit" aspectratio="t"/>
                      <v:line id="Line 981" o:spid="_x0000_s1287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kZ8YAAADcAAAADwAAAGRycy9kb3ducmV2LnhtbESP3UrDQBSE7wu+w3IK3rWblmps7LYU&#10;QVCsoqkPcMwe82P2bNhdk/TtuwXBy2FmvmE2u9G0oifna8sKFvMEBHFhdc2lgs/j4+wOhA/IGlvL&#10;pOBEHnbbq8kGM20H/qA+D6WIEPYZKqhC6DIpfVGRQT+3HXH0vq0zGKJ0pdQOhwg3rVwmya00WHNc&#10;qLCjh4qKn/zXKEiXr4V8cYdV8/6VPvu9bdK3vFHqejru70EEGsN/+K/9pBWsbtZwOROPgNy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6JGfGAAAA3AAAAA8AAAAAAAAA&#10;AAAAAAAAoQIAAGRycy9kb3ducmV2LnhtbFBLBQYAAAAABAAEAPkAAACUAwAAAAA=&#10;" strokecolor="green"/>
                      <v:line id="Line 982" o:spid="_x0000_s1288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SiqsAAAADcAAAADwAAAGRycy9kb3ducmV2LnhtbERPy4rCMBTdC/5DuAPubDrFUekYxQfC&#10;wKx87S/N7WPa3JQm2vr3ZjHg8nDeq81gGvGgzlWWFXxGMQjizOqKCwXXy3G6BOE8ssbGMil4koPN&#10;ejxaYaptzyd6nH0hQgi7FBWU3replC4ryaCLbEscuNx2Bn2AXSF1h30IN41M4nguDVYcGkpsaV9S&#10;Vp/vRkF97YtDu9h94WVZ1/nfb3Lzu0Spycew/QbhafBv8b/7RyuYzcP8cCYc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0oqrAAAAA3AAAAA8AAAAAAAAAAAAAAAAA&#10;oQIAAGRycy9kb3ducmV2LnhtbFBLBQYAAAAABAAEAPkAAACOAwAAAAA=&#10;" strokecolor="green"/>
                      <v:line id="Line 983" o:spid="_x0000_s1289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3vmcQAAADcAAAADwAAAGRycy9kb3ducmV2LnhtbESPQWsCMRSE74X+h/AKvdXsbovIapQq&#10;uHgqVkU8PpLnZunmZdlEXf99UxB6HGbmG2a2GFwrrtSHxrOCfJSBINbeNFwrOOzXbxMQISIbbD2T&#10;gjsFWMyfn2ZYGn/jb7ruYi0ShEOJCmyMXSll0JYchpHviJN39r3DmGRfS9PjLcFdK4ssG0uHDacF&#10;ix2tLOmf3cUpOL7fC6vbZbb98lVeadxURXFS6vVl+JyCiDTE//CjvTEKPsY5/J1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e+ZxAAAANwAAAAPAAAAAAAAAAAA&#10;AAAAAKECAABkcnMvZG93bnJldi54bWxQSwUGAAAAAAQABAD5AAAAkgMAAAAA&#10;" strokecolor="green"/>
                      <v:oval id="Oval 984" o:spid="_x0000_s1290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V9MUA&#10;AADcAAAADwAAAGRycy9kb3ducmV2LnhtbESPQWvCQBSE74L/YXmFXopulBprmlXaQkEvhar0/Mg+&#10;k5Ds27i7Nem/d4WCx2FmvmHyzWBacSHna8sKZtMEBHFhdc2lguPhc/ICwgdkja1lUvBHHjbr8SjH&#10;TNuev+myD6WIEPYZKqhC6DIpfVGRQT+1HXH0TtYZDFG6UmqHfYSbVs6TJJUGa44LFXb0UVHR7H+N&#10;grBIn1auf//x52aZtLuvs991qVKPD8PbK4hAQ7iH/9tbreA5ncP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5X0xQAAANwAAAAPAAAAAAAAAAAAAAAAAJgCAABkcnMv&#10;ZG93bnJldi54bWxQSwUGAAAAAAQABAD1AAAAigMAAAAA&#10;" strokecolor="green">
                        <o:lock v:ext="edit" aspectratio="t"/>
                      </v:oval>
                      <v:line id="Line 985" o:spid="_x0000_s1291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83cMAAADcAAAADwAAAGRycy9kb3ducmV2LnhtbESPT4vCMBTE78J+h/AW9qbpdtWVapRV&#10;EQRP/tn7o3m2tc1LaaKt394IgsdhZn7DzBadqcSNGldYVvA9iEAQp1YXnCk4HTf9CQjnkTVWlknB&#10;nRws5h+9GSbatryn28FnIkDYJagg975OpHRpTgbdwNbEwTvbxqAPssmkbrANcFPJOIrG0mDBYSHH&#10;mlY5peXhahSUpzZb17/LER4nZXm+7OJ/v4yV+vrs/qYgPHX+HX61t1rBcPwD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mPN3DAAAA3AAAAA8AAAAAAAAAAAAA&#10;AAAAoQIAAGRycy9kb3ducmV2LnhtbFBLBQYAAAAABAAEAPkAAACRAwAAAAA=&#10;" strokecolor="green"/>
                    </v:group>
                    <v:group id="Group 986" o:spid="_x0000_s1292" style="position:absolute;left:9632;top:10135;width:271;height:700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<o:lock v:ext="edit" aspectratio="t"/>
                      <v:line id="Line 987" o:spid="_x0000_s1293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k38UAAADcAAAADwAAAGRycy9kb3ducmV2LnhtbESP3WoCMRSE7wu+QzgF72q2Yt2yNYoI&#10;glJb2q0PcNyc7o+bkyWJur69EQq9HGbmG2a26E0rzuR8bVnB8ygBQVxYXXOpYP+zfnoF4QOyxtYy&#10;KbiSh8V88DDDTNsLf9M5D6WIEPYZKqhC6DIpfVGRQT+yHXH0fq0zGKJ0pdQOLxFuWjlOkqk0WHNc&#10;qLCjVUXFMT8ZBen4o5Dvbjdpvg7p1i9tk37mjVLDx375BiJQH/7Df+2NVjCZvsD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vk38UAAADcAAAADwAAAAAAAAAA&#10;AAAAAAChAgAAZHJzL2Rvd25yZXYueG1sUEsFBgAAAAAEAAQA+QAAAJMDAAAAAA==&#10;" strokecolor="green"/>
                      <v:line id="Line 988" o:spid="_x0000_s1294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fRcQAAADcAAAADwAAAGRycy9kb3ducmV2LnhtbESPS4vCQBCE78L+h6EX9qYTwxol6yg+&#10;WBA8+dh7k2mTmExPyIwm++8dQfBYVNVX1HzZm1rcqXWlZQXjUQSCOLO65FzB+fQ7nIFwHlljbZkU&#10;/JOD5eJjMMdU244PdD/6XAQIuxQVFN43qZQuK8igG9mGOHgX2xr0Qba51C12AW5qGUdRIg2WHBYK&#10;bGhTUFYdb0ZBde7ybTNdT/A0q6rLdR//+XWs1Ndnv/oB4an37/CrvdMKvpM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Z9FxAAAANwAAAAPAAAAAAAAAAAA&#10;AAAAAKECAABkcnMvZG93bnJldi54bWxQSwUGAAAAAAQABAD5AAAAkgMAAAAA&#10;" strokecolor="green"/>
                      <v:line id="Line 989" o:spid="_x0000_s1295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SdsQAAADcAAAADwAAAGRycy9kb3ducmV2LnhtbESPQWsCMRSE74L/ITyht5p1LSpbo7SC&#10;i6dSbZEeH8nrZunmZdlEXf99Iwgeh5n5hlmue9eIM3Wh9qxgMs5AEGtvaq4UfH9tnxcgQkQ22Hgm&#10;BVcKsF4NB0ssjL/wns6HWIkE4VCgAhtjW0gZtCWHYexb4uT9+s5hTLKrpOnwkuCukXmWzaTDmtOC&#10;xZY2lvTf4eQUHKfX3OrmPfv88OWk1Lgr8/xHqadR//YKIlIfH+F7e2cUvMzmcDu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NJ2xAAAANwAAAAPAAAAAAAAAAAA&#10;AAAAAKECAABkcnMvZG93bnJldi54bWxQSwUGAAAAAAQABAD5AAAAkgMAAAAA&#10;" strokecolor="green"/>
                      <v:oval id="Oval 990" o:spid="_x0000_s1296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iHsIA&#10;AADcAAAADwAAAGRycy9kb3ducmV2LnhtbERPz2vCMBS+C/sfwhvsMjTd2KrrjKLCQC+CVTw/mre2&#10;2LzUJNr635uD4PHj+z2d96YRV3K+tqzgY5SAIC6srrlUcNj/DScgfEDW2FgmBTfyMJ+9DKaYadvx&#10;jq55KEUMYZ+hgiqENpPSFxUZ9CPbEkfu3zqDIUJXSu2wi+GmkZ9JkkqDNceGCltaVVSc8otREL7T&#10;9x/XLY/+fBonzWZ79ps2VerttV/8ggjUh6f44V5rBV9pXBvPxCM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6IewgAAANwAAAAPAAAAAAAAAAAAAAAAAJgCAABkcnMvZG93&#10;bnJldi54bWxQSwUGAAAAAAQABAD1AAAAhwMAAAAA&#10;" strokecolor="green">
                        <o:lock v:ext="edit" aspectratio="t"/>
                      </v:oval>
                      <v:line id="Line 991" o:spid="_x0000_s1297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4LN8MAAADcAAAADwAAAGRycy9kb3ducmV2LnhtbESPS4vCQBCE7wv+h6EFb+vE4DM6ig+E&#10;hT2tj3uTaZOYTE/IjCb+e2dhYY9FVX1FrTadqcSTGldYVjAaRiCIU6sLzhRczsfPOQjnkTVWlknB&#10;ixxs1r2PFSbatvxDz5PPRICwS1BB7n2dSOnSnAy6oa2Jg3ezjUEfZJNJ3WAb4KaScRRNpcGCw0KO&#10;Ne1zSsvTwygoL212qGe7CZ7nZXm7f8dXv4uVGvS77RKEp87/h//aX1rBeLqA3zPh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OCzfDAAAA3AAAAA8AAAAAAAAAAAAA&#10;AAAAoQIAAGRycy9kb3ducmV2LnhtbFBLBQYAAAAABAAEAPkAAACRAwAAAAA=&#10;" strokecolor="green"/>
                    </v:group>
                    <v:group id="Group 992" o:spid="_x0000_s1298" style="position:absolute;left:10051;top:11425;width:130;height:586" coordorigin="9143,3600" coordsize="1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<o:lock v:ext="edit" aspectratio="t"/>
                      <v:rect id="Rectangle 993" o:spid="_x0000_s1299" style="position:absolute;left:9143;top:3742;width:1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cYcMA&#10;AADcAAAADwAAAGRycy9kb3ducmV2LnhtbESPQWsCMRSE7wX/Q3hCbzWrtla2RhFhS2+lqwWPj83r&#10;7urmJSRR13/fCILHYWa+YRar3nTiTD60lhWMRxkI4srqlmsFu23xMgcRIrLGzjIpuFKA1XLwtMBc&#10;2wv/0LmMtUgQDjkqaGJ0uZShashgGFlHnLw/6w3GJH0ttcdLgptOTrJsJg22nBYadLRpqDqWJ6Pg&#10;s8bvaaHL7OCLvZ1df91avzmlnof9+gNEpD4+wvf2l1bw+j6G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cYcMAAADcAAAADwAAAAAAAAAAAAAAAACYAgAAZHJzL2Rv&#10;d25yZXYueG1sUEsFBgAAAAAEAAQA9QAAAIgDAAAAAA==&#10;" strokecolor="green">
                        <o:lock v:ext="edit" aspectratio="t"/>
                      </v:rect>
                      <v:line id="Line 994" o:spid="_x0000_s1300" style="position:absolute;visibility:visible;mso-wrap-style:square" from="9214,3600" to="9214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Pm8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3gcxHD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zD5vDAAAA3AAAAA8AAAAAAAAAAAAA&#10;AAAAoQIAAGRycy9kb3ducmV2LnhtbFBLBQYAAAAABAAEAPkAAACRAwAAAAA=&#10;" strokecolor="green"/>
                    </v:group>
                    <v:group id="Group 995" o:spid="_x0000_s1301" style="position:absolute;left:9938;top:10835;width:272;height:701" coordorigin="8064,3888" coordsize="30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o:lock v:ext="edit" aspectratio="t"/>
                      <v:line id="Line 996" o:spid="_x0000_s1302" style="position:absolute;flip:y;visibility:visible;mso-wrap-style:square" from="8263,3888" to="826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7XmcUAAADcAAAADwAAAGRycy9kb3ducmV2LnhtbESP3WoCMRSE7wXfIRyhdzWrLK6sRpFC&#10;oaU/tKsPcNwc98fNyZKkur59Uyh4OczMN8x6O5hOXMj5xrKC2TQBQVxa3XCl4LB/flyC8AFZY2eZ&#10;FNzIw3YzHq0x1/bK33QpQiUihH2OCuoQ+lxKX9Zk0E9tTxy9k3UGQ5SuktrhNcJNJ+dJspAGG44L&#10;Nfb0VFN5Ln6Mgmz+Uco39562X8fs1e9sm30WrVIPk2G3AhFoCPfwf/tFK0izFP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7XmcUAAADcAAAADwAAAAAAAAAA&#10;AAAAAAChAgAAZHJzL2Rvd25yZXYueG1sUEsFBgAAAAAEAAQA+QAAAJMDAAAAAA==&#10;" strokecolor="green"/>
                      <v:line id="Line 997" o:spid="_x0000_s1303" style="position:absolute;visibility:visible;mso-wrap-style:square" from="8263,4428" to="8263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X78QAAADcAAAADwAAAGRycy9kb3ducmV2LnhtbESPzWrDMBCE74W8g9hAbo0cEzfBiWLi&#10;lEKhp+bnvlgb27G1MpZqu29fFQo9DjPzDbPPJtOKgXpXW1awWkYgiAuray4VXC9vz1sQziNrbC2T&#10;gm9ykB1mT3tMtR35k4azL0WAsEtRQeV9l0rpiooMuqXtiIN3t71BH2RfSt3jGOCmlXEUvUiDNYeF&#10;Cjs6VVQ05y+joLmO5Wu3yRO8bJvm/viIbz6PlVrMp+MOhKfJ/4f/2u9awXqT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pfvxAAAANwAAAAPAAAAAAAAAAAA&#10;AAAAAKECAABkcnMvZG93bnJldi54bWxQSwUGAAAAAAQABAD5AAAAkgMAAAAA&#10;" strokecolor="green"/>
                      <v:line id="Line 998" o:spid="_x0000_s1304" style="position:absolute;flip:x y;visibility:visible;mso-wrap-style:square" from="8064,4068" to="8263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hMMQAAADcAAAADwAAAGRycy9kb3ducmV2LnhtbESPQWsCMRSE74L/ITyht5p1LSpbo7SC&#10;i6dSbZEeH8nrZunmZdlEXf99Iwgeh5n5hlmue9eIM3Wh9qxgMs5AEGtvaq4UfH9tnxcgQkQ22Hgm&#10;BVcKsF4NB0ssjL/wns6HWIkE4VCgAhtjW0gZtCWHYexb4uT9+s5hTLKrpOnwkuCukXmWzaTDmtOC&#10;xZY2lvTf4eQUHKfX3OrmPfv88OWk1Lgr8/xHqadR//YKIlIfH+F7e2cUvMxncDu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eEwxAAAANwAAAAPAAAAAAAAAAAA&#10;AAAAAKECAABkcnMvZG93bnJldi54bWxQSwUGAAAAAAQABAD5AAAAkgMAAAAA&#10;" strokecolor="green"/>
                      <v:oval id="Oval 999" o:spid="_x0000_s1305" style="position:absolute;left:8187;top:400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gscUA&#10;AADcAAAADwAAAGRycy9kb3ducmV2LnhtbESPQWvCQBSE74X+h+UVvEjdVGrSpq5SBUEvgmnp+ZF9&#10;TYLZt3F3Nem/dwWhx2FmvmHmy8G04kLON5YVvEwSEMSl1Q1XCr6/Ns9vIHxA1thaJgV/5GG5eHyY&#10;Y65tzwe6FKESEcI+RwV1CF0upS9rMugntiOO3q91BkOUrpLaYR/hppXTJEmlwYbjQo0drWsqj8XZ&#10;KAizdPzu+tWPPx2zpN3tT37XpUqNnobPDxCBhvAfvre3WsFrlsH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aCxxQAAANwAAAAPAAAAAAAAAAAAAAAAAJgCAABkcnMv&#10;ZG93bnJldi54bWxQSwUGAAAAAAQABAD1AAAAigMAAAAA&#10;" strokecolor="green">
                        <o:lock v:ext="edit" aspectratio="t"/>
                      </v:oval>
                      <v:line id="Line 1000" o:spid="_x0000_s1306" style="position:absolute;visibility:visible;mso-wrap-style:square" from="8156,4008" to="836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s4ccEAAADcAAAADwAAAGRycy9kb3ducmV2LnhtbERPTWvCQBC9C/6HZYTedGNoq6RugrEI&#10;BU9Vex+yYxKTnQ3ZbRL/ffdQ8Ph437tsMq0YqHe1ZQXrVQSCuLC65lLB9XJcbkE4j6yxtUwKHuQg&#10;S+ezHSbajvxNw9mXIoSwS1BB5X2XSOmKigy6le2IA3ezvUEfYF9K3eMYwk0r4yh6lwZrDg0VdnSo&#10;qGjOv0ZBcx3Lz26Tv+Fl2zS3+yn+8Xms1Mti2n+A8DT5p/jf/aUVvG7C2nAmHAG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zhxwQAAANwAAAAPAAAAAAAAAAAAAAAA&#10;AKECAABkcnMvZG93bnJldi54bWxQSwUGAAAAAAQABAD5AAAAjwMAAAAA&#10;" strokecolor="green"/>
                    </v:group>
                  </v:group>
                  <v:line id="Line 1001" o:spid="_x0000_s1307" style="position:absolute;visibility:visible;mso-wrap-style:square" from="10424,9753" to="10424,1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d6sQAAADcAAAADwAAAGRycy9kb3ducmV2LnhtbESPS4vCQBCE78L+h6EX9qaTDetjo6Os&#10;iiB48rH3JtMmMZmekBlN/PeOIHgsquorarboTCVu1LjCsoLvQQSCOLW64EzB6bjpT0A4j6yxskwK&#10;7uRgMf/ozTDRtuU93Q4+EwHCLkEFufd1IqVLczLoBrYmDt7ZNgZ9kE0mdYNtgJtKxlE0kgYLDgs5&#10;1rTKKS0PV6OgPLXZuh4vh3iclOX5sov//TJW6uuz+5uC8NT5d/jV3moFP+Nf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53qxAAAANwAAAAPAAAAAAAAAAAA&#10;AAAAAKECAABkcnMvZG93bnJldi54bWxQSwUGAAAAAAQABAD5AAAAkgMAAAAA&#10;" strokecolor="green"/>
                </v:group>
                <v:shape id="Text Box 1002" o:spid="_x0000_s1308" type="#_x0000_t202" style="position:absolute;left:9834;top:7504;width:90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437EA" w:rsidRDefault="000437EA">
                        <w:r>
                          <w:t>HTA/BTA</w:t>
                        </w:r>
                      </w:p>
                    </w:txbxContent>
                  </v:textbox>
                </v:shape>
                <v:shape id="Text Box 1003" o:spid="_x0000_s1309" type="#_x0000_t202" style="position:absolute;left:8413;top:2353;width:59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vr8UA&#10;AADcAAAADwAAAGRycy9kb3ducmV2LnhtbESPT2vCQBTE70K/w/IK3nRj+k9iVilCxeJJK8bjI/vM&#10;hmbfhuxq0m/fFQo9DjPzGyZfDbYRN+p87VjBbJqAIC6drrlScPz6mMxB+ICssXFMCn7Iw2r5MMox&#10;067nPd0OoRIRwj5DBSaENpPSl4Ys+qlriaN3cZ3FEGVXSd1hH+G2kWmSvEqLNccFgy2tDZXfh6tV&#10;8KSP52L9trfFruchrcznKd28KDV+HN4XIAIN4T/8195qBc/zGd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++vxQAAANwAAAAPAAAAAAAAAAAAAAAAAJgCAABkcnMv&#10;ZG93bnJldi54bWxQSwUGAAAAAAQABAD1AAAAigMAAAAA&#10;" stroked="f">
                  <v:textbox inset="3mm,0,0,0">
                    <w:txbxContent>
                      <w:p w:rsidR="000437EA" w:rsidRDefault="000437EA">
                        <w:r>
                          <w:t>HTB</w:t>
                        </w:r>
                      </w:p>
                      <w:p w:rsidR="000437EA" w:rsidRDefault="000437EA">
                        <w:r>
                          <w:t>HTA</w:t>
                        </w:r>
                      </w:p>
                      <w:p w:rsidR="000437EA" w:rsidRDefault="000437EA"/>
                      <w:p w:rsidR="000437EA" w:rsidRDefault="000437EA"/>
                      <w:p w:rsidR="000437EA" w:rsidRDefault="000437EA"/>
                    </w:txbxContent>
                  </v:textbox>
                </v:shape>
                <v:shape id="Text Box 1004" o:spid="_x0000_s1310" type="#_x0000_t202" style="position:absolute;left:7290;top:2356;width:109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Oc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LTnEAAAA3AAAAA8AAAAAAAAAAAAAAAAAmAIAAGRycy9k&#10;b3ducmV2LnhtbFBLBQYAAAAABAAEAPUAAACJAwAAAAA=&#10;" stroked="f">
                  <v:textbox inset="0,0,0,0">
                    <w:txbxContent>
                      <w:p w:rsidR="000437EA" w:rsidRDefault="000437EA">
                        <w:r>
                          <w:t>Poste(s)</w:t>
                        </w:r>
                      </w:p>
                      <w:p w:rsidR="000437EA" w:rsidRDefault="000437EA">
                        <w:r>
                          <w:t>Source(s)</w:t>
                        </w:r>
                      </w:p>
                      <w:p w:rsidR="000437EA" w:rsidRDefault="000437EA"/>
                    </w:txbxContent>
                  </v:textbox>
                </v:shape>
                <v:oval id="Oval 1005" o:spid="_x0000_s1311" style="position:absolute;left:8265;top:2345;width:26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XR8QA&#10;AADc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FusU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V0fEAAAA3AAAAA8AAAAAAAAAAAAAAAAAmAIAAGRycy9k&#10;b3ducmV2LnhtbFBLBQYAAAAABAAEAPUAAACJAwAAAAA=&#10;">
                  <o:lock v:ext="edit" aspectratio="t"/>
                </v:oval>
                <v:oval id="Oval 1006" o:spid="_x0000_s1312" style="position:absolute;left:8265;top:2541;width:26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p8sQA&#10;AADcAAAADwAAAGRycy9kb3ducmV2LnhtbESP3WoCMRSE7wu+QzhCb4pmW5Yiq1FEKPRC8PcBjptj&#10;dnVzsk2iu759UxB6OczMN8xs0dtG3MmH2rGC93EGgrh0umaj4Hj4Gk1AhIissXFMCh4UYDEfvMyw&#10;0K7jHd330YgE4VCggirGtpAylBVZDGPXEifv7LzFmKQ3UnvsEtw28iPLPqXFmtNChS2tKiqv+5tV&#10;cDodXS9//Gb7Zq4e80vXmvVWqddhv5yCiNTH//Cz/a0V5JMc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6fLEAAAA3AAAAA8AAAAAAAAAAAAAAAAAmAIAAGRycy9k&#10;b3ducmV2LnhtbFBLBQYAAAAABAAEAPUAAACJAwAAAAA=&#10;" filled="f">
                  <o:lock v:ext="edit" aspectratio="t"/>
                </v:oval>
                <v:group id="Group 1007" o:spid="_x0000_s1313" style="position:absolute;left:8319;top:2812;width:111;height:316" coordorigin="8319,2812" coordsize="11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line id="Line 1008" o:spid="_x0000_s1314" style="position:absolute;flip:y;visibility:visible;mso-wrap-style:square" from="8399,2812" to="8399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cMcUAAADcAAAADwAAAGRycy9kb3ducmV2LnhtbESPQWvCQBSE74L/YXlCb7qxFInRVbRQ&#10;qmCFGkGPj+wzG8y+TbNbjf++Wyj0OMzMN8x82dla3Kj1lWMF41ECgrhwuuJSwTF/G6YgfEDWWDsm&#10;BQ/ysFz0e3PMtLvzJ90OoRQRwj5DBSaEJpPSF4Ys+pFriKN3ca3FEGVbSt3iPcJtLZ+TZCItVhwX&#10;DDb0aqi4Hr6tAvza7NP8ozDXd55ud7lbP86ntVJPg241AxGoC//hv/ZGK3hJJ/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zcMcUAAADcAAAADwAAAAAAAAAA&#10;AAAAAAChAgAAZHJzL2Rvd25yZXYueG1sUEsFBgAAAAAEAAQA+QAAAJMDAAAAAA==&#10;" strokecolor="teal"/>
                  <v:line id="Line 1009" o:spid="_x0000_s1315" style="position:absolute;visibility:visible;mso-wrap-style:square" from="8399,3031" to="8399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sM8YAAADcAAAADwAAAGRycy9kb3ducmV2LnhtbESPX0vDQBDE3wW/w7GCb+1FURtir0Va&#10;+udFqFXo65Jbk9DcXpLbpum39woFH4eZ+Q0znQ+uVj11ofJs4GmcgCLOva24MPDzvRqloIIgW6w9&#10;k4ELBZjP7u+mmFl/5i/q91KoCOGQoYFSpMm0DnlJDsPYN8TR+/WdQ4myK7Tt8BzhrtbPSfKmHVYc&#10;F0psaFFSftyfnIHjuq1buUwOn4vDqd8sd+1rKq0xjw/DxzsooUH+w7f21hp4SSdwPROPgJ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Q7DPGAAAA3AAAAA8AAAAAAAAA&#10;AAAAAAAAoQIAAGRycy9kb3ducmV2LnhtbFBLBQYAAAAABAAEAPkAAACUAwAAAAA=&#10;" strokecolor="teal"/>
                  <v:line id="Line 1010" o:spid="_x0000_s1316" style="position:absolute;flip:x y;visibility:visible;mso-wrap-style:square" from="8319,2885" to="8399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/xcAAAADcAAAADwAAAGRycy9kb3ducmV2LnhtbERPzYrCMBC+L/gOYQQvi6YrIqUaRaSC&#10;CKJWH2BoxrbYTEqT1erTm4Pg8eP7ny87U4s7ta6yrOBvFIEgzq2uuFBwOW+GMQjnkTXWlknBkxws&#10;F72fOSbaPvhE98wXIoSwS1BB6X2TSOnykgy6kW2IA3e1rUEfYFtI3eIjhJtajqNoKg1WHBpKbGhd&#10;Un7L/o2C3WufxjqV7uCO6VH+rqzfXidKDfrdagbCU+e/4o97qxVM4rA2nAlH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1v8XAAAAA3AAAAA8AAAAAAAAAAAAAAAAA&#10;oQIAAGRycy9kb3ducmV2LnhtbFBLBQYAAAAABAAEAPkAAACOAwAAAAA=&#10;" strokecolor="teal"/>
                  <v:line id="Line 1011" o:spid="_x0000_s1317" style="position:absolute;visibility:visible;mso-wrap-style:square" from="8373,2874" to="8430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d2sYAAADcAAAADwAAAGRycy9kb3ducmV2LnhtbESPX2vCQBDE3wv9DscWfKuXitU09ZSi&#10;9M+LYG3B1yW3TYK5vSS3xvjte0Khj8PM/IZZrAZXq566UHk28DBOQBHn3lZcGPj+er1PQQVBtlh7&#10;JgMXCrBa3t4sMLP+zJ/U76VQEcIhQwOlSJNpHfKSHIaxb4ij9+M7hxJlV2jb4TnCXa0nSTLTDiuO&#10;CyU2tC4pP+5PzsDxra1bucwP2/Xh1L9vdu1jKq0xo7vh5RmU0CD/4b/2hzUwTZ/geiYeAb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D3drGAAAA3AAAAA8AAAAAAAAA&#10;AAAAAAAAoQIAAGRycy9kb3ducmV2LnhtbFBLBQYAAAAABAAEAPkAAACUAwAAAAA=&#10;" strokecolor="teal"/>
                  <v:line id="Line 1012" o:spid="_x0000_s1318" style="position:absolute;flip:x;visibility:visible;mso-wrap-style:square" from="8370,2873" to="8427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3A8IAAADcAAAADwAAAGRycy9kb3ducmV2LnhtbERPXWvCMBR9H/gfwhV8m6kyRKtRVBhT&#10;mAOtoI+X5toUm5uuiVr//fIg7PFwvmeL1lbiTo0vHSsY9BMQxLnTJRcKjtnn+xiED8gaK8ek4Eke&#10;FvPO2wxT7R68p/shFCKGsE9RgQmhTqX0uSGLvu9q4shdXGMxRNgUUjf4iOG2ksMkGUmLJccGgzWt&#10;DeXXw80qwN/Nzzjb5eb6xZPtd+ZWz/NppVSv2y6nIAK14V/8cm+0go9JnB/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B3A8IAAADcAAAADwAAAAAAAAAAAAAA&#10;AAChAgAAZHJzL2Rvd25yZXYueG1sUEsFBgAAAAAEAAQA+QAAAJADAAAAAA==&#10;" strokecolor="teal"/>
                </v:group>
                <v:line id="Line 1013" o:spid="_x0000_s1319" style="position:absolute;visibility:visible;mso-wrap-style:square" from="7814,3130" to="8400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oY4MMAAADcAAAADwAAAGRycy9kb3ducmV2LnhtbESPQWsCMRSE7wX/Q3iCt5q1SKurUURY&#10;EG+1gtfH5rm77uYlJKm7+uubQqHHYWa+YdbbwXTiTj40lhXMphkI4tLqhisF56/idQEiRGSNnWVS&#10;8KAA283oZY25tj1/0v0UK5EgHHJUUMfocilDWZPBMLWOOHlX6w3GJH0ltcc+wU0n37LsXRpsOC3U&#10;6GhfU9mevo0C17aucX1x+zgX3TOz/hLs8aLUZDzsViAiDfE//Nc+aAXz5Q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qGODDAAAA3AAAAA8AAAAAAAAAAAAA&#10;AAAAoQIAAGRycy9kb3ducmV2LnhtbFBLBQYAAAAABAAEAPkAAACRAwAAAAA=&#10;" strokecolor="blue"/>
                <v:line id="Line 1014" o:spid="_x0000_s1320" style="position:absolute;flip:y;visibility:visible;mso-wrap-style:square" from="7813,3131" to="7813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VGN8YAAADcAAAADwAAAGRycy9kb3ducmV2LnhtbESPQWvCQBSE70L/w/IK3swmomJTV2kF&#10;a8GTtki9vWafSTT7NmS3SfrvuwXB4zAz3zCLVW8q0VLjSssKkigGQZxZXXKu4PNjM5qDcB5ZY2WZ&#10;FPySg9XyYbDAVNuO99QefC4ChF2KCgrv61RKlxVk0EW2Jg7e2TYGfZBNLnWDXYCbSo7jeCYNlhwW&#10;CqxpXVB2PfwYBdvueD4m3WnqX0+7y9esNd9J/6bU8LF/eQbhqff38K39rhVMnsb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FRjfGAAAA3AAAAA8AAAAAAAAA&#10;AAAAAAAAoQIAAGRycy9kb3ducmV2LnhtbFBLBQYAAAAABAAEAPkAAACUAwAAAAA=&#10;" strokecolor="blue"/>
                <v:line id="Line 1015" o:spid="_x0000_s1321" style="position:absolute;visibility:visible;mso-wrap-style:square" from="7813,3350" to="7813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jDMMAAADcAAAADwAAAGRycy9kb3ducmV2LnhtbESPQWsCMRSE7wX/Q3hCbzVrLVVXo4iw&#10;IL1VBa+PzXN33c1LSFJ3669vCoUeh5n5hllvB9OJO/nQWFYwnWQgiEurG64UnE/FywJEiMgaO8uk&#10;4JsCbDejpzXm2vb8SfdjrESCcMhRQR2jy6UMZU0Gw8Q64uRdrTcYk/SV1B77BDedfM2yd2mw4bRQ&#10;o6N9TWV7/DIKXNu6xvXFbX4uukdm/SXYj4tSz+NhtwIRaYj/4b/2QSt4W87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0IwzDAAAA3AAAAA8AAAAAAAAAAAAA&#10;AAAAoQIAAGRycy9kb3ducmV2LnhtbFBLBQYAAAAABAAEAPkAAACRAwAAAAA=&#10;" strokecolor="blue"/>
                <v:line id="Line 1016" o:spid="_x0000_s1322" style="position:absolute;flip:x y;visibility:visible;mso-wrap-style:square" from="7732,3204" to="7813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LDsUAAADcAAAADwAAAGRycy9kb3ducmV2LnhtbESPQWvCQBSE7wX/w/KE3uqmYq3GrCKF&#10;koIXTYp4fGSfSWz2bdjdavrvu0Khx2FmvmGyzWA6cSXnW8sKnicJCOLK6pZrBZ/l+9MChA/IGjvL&#10;pOCHPGzWo4cMU21vfKBrEWoRIexTVNCE0KdS+qohg35ie+Lona0zGKJ0tdQObxFuOjlNkrk02HJc&#10;aLCnt4aqr+LbKMjn9ULr6uVS7or8uD/1OyfxVanH8bBdgQg0hP/wX/tDK5gtZ3A/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lLDsUAAADcAAAADwAAAAAAAAAA&#10;AAAAAAChAgAAZHJzL2Rvd25yZXYueG1sUEsFBgAAAAAEAAQA+QAAAJMDAAAAAA==&#10;" strokecolor="blue"/>
                <v:line id="Line 1017" o:spid="_x0000_s1323" style="position:absolute;visibility:visible;mso-wrap-style:square" from="7787,3193" to="7844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e48MAAADcAAAADwAAAGRycy9kb3ducmV2LnhtbESPQWsCMRSE7wX/Q3hCbzVrsVVXo4iw&#10;IL1VBa+PzXN33c1LSFJ3669vCoUeh5n5hllvB9OJO/nQWFYwnWQgiEurG64UnE/FywJEiMgaO8uk&#10;4JsCbDejpzXm2vb8SfdjrESCcMhRQR2jy6UMZU0Gw8Q64uRdrTcYk/SV1B77BDedfM2yd2mw4bRQ&#10;o6N9TWV7/DIKXNu6xvXFbX4uukdm/SXYj4tSz+NhtwIRaYj/4b/2QSuYLd/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RHuPDAAAA3AAAAA8AAAAAAAAAAAAA&#10;AAAAoQIAAGRycy9kb3ducmV2LnhtbFBLBQYAAAAABAAEAPkAAACRAwAAAAA=&#10;" strokecolor="blue"/>
                <v:line id="Line 1018" o:spid="_x0000_s1324" style="position:absolute;flip:x;visibility:visible;mso-wrap-style:square" from="7784,3192" to="7841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5ANMcAAADcAAAADwAAAGRycy9kb3ducmV2LnhtbESPT2vCQBTE7wW/w/KE3uompQ0aXcUK&#10;toWe/IPo7Zl9JtHs25DdJum37xYKHoeZ+Q0zW/SmEi01rrSsIB5FIIgzq0vOFex366cxCOeRNVaW&#10;ScEPOVjMBw8zTLXteEPt1uciQNilqKDwvk6ldFlBBt3I1sTBu9jGoA+yyaVusAtwU8nnKEqkwZLD&#10;QoE1rQrKbttvo+CjO1wOcXd69W+nr+sxac057t+Vehz2yykIT72/h//bn1rByySBvzPh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/kA0xwAAANwAAAAPAAAAAAAA&#10;AAAAAAAAAKECAABkcnMvZG93bnJldi54bWxQSwUGAAAAAAQABAD5AAAAlQMAAAAA&#10;" strokecolor="blue"/>
                <v:group id="Group 1019" o:spid="_x0000_s1325" style="position:absolute;left:8905;top:3131;width:111;height:316" coordorigin="8905,3131" coordsize="11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line id="Line 1020" o:spid="_x0000_s1326" style="position:absolute;flip:y;visibility:visible;mso-wrap-style:square" from="8985,3131" to="8985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87ZsIAAADcAAAADwAAAGRycy9kb3ducmV2LnhtbERP3WrCMBS+F/YO4Qi7s6ki1nVGEUHY&#10;cBPt9gBnzVl/1pyUJNPu7ZcLwcuP73+1GUwnLuR8Y1nBNElBEJdWN1wp+PzYT5YgfEDW2FkmBX/k&#10;YbN+GK0w1/bKZ7oUoRIxhH2OCuoQ+lxKX9Zk0Ce2J47ct3UGQ4SuktrhNYabTs7SdCENNhwbauxp&#10;V1P5U/waBdnsvZQH9zZvT1/Zq9/aNjsWrVKP42H7DCLQEO7im/tFK5g/xbX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87ZsIAAADcAAAADwAAAAAAAAAAAAAA&#10;AAChAgAAZHJzL2Rvd25yZXYueG1sUEsFBgAAAAAEAAQA+QAAAJADAAAAAA==&#10;" strokecolor="green"/>
                  <v:line id="Line 1021" o:spid="_x0000_s1327" style="position:absolute;visibility:visible;mso-wrap-style:square" from="8985,3350" to="8985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t7EMMAAADcAAAADwAAAGRycy9kb3ducmV2LnhtbESPT4vCMBTE78J+h/AW9qbpltXVapRV&#10;EQRP/tn7o3m2tc1LaaKt394IgsdhZn7DzBadqcSNGldYVvA9iEAQp1YXnCk4HTf9MQjnkTVWlknB&#10;nRws5h+9GSbatryn28FnIkDYJagg975OpHRpTgbdwNbEwTvbxqAPssmkbrANcFPJOIpG0mDBYSHH&#10;mlY5peXhahSUpzZb17/LIR7HZXm+7OJ/v4yV+vrs/qYgPHX+HX61t1rBz2Q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bexDDAAAA3AAAAA8AAAAAAAAAAAAA&#10;AAAAoQIAAGRycy9kb3ducmV2LnhtbFBLBQYAAAAABAAEAPkAAACRAwAAAAA=&#10;" strokecolor="green"/>
                  <v:line id="Line 1022" o:spid="_x0000_s1328" style="position:absolute;flip:x y;visibility:visible;mso-wrap-style:square" from="8905,3204" to="898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gP8EAAADcAAAADwAAAGRycy9kb3ducmV2LnhtbERPTWsCMRC9C/6HMEJvmrilpWyNYgsu&#10;nsRqKT0OyXSzuJksm6jrvzeHgsfH+16sBt+KC/WxCaxhPlMgiE2wDdcavo+b6RuImJAttoFJw40i&#10;rJbj0QJLG678RZdDqkUO4ViiBpdSV0oZjSOPcRY64sz9hd5jyrCvpe3xmsN9KwulXqXHhnODw44+&#10;HZnT4ew1/DzfCmfaD7XfhWpeGdxWRfGr9dNkWL+DSDSkh/jfvbUaXlSen8/kI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X6A/wQAAANwAAAAPAAAAAAAAAAAAAAAA&#10;AKECAABkcnMvZG93bnJldi54bWxQSwUGAAAAAAQABAD5AAAAjwMAAAAA&#10;" strokecolor="green"/>
                  <v:line id="Line 1023" o:spid="_x0000_s1329" style="position:absolute;visibility:visible;mso-wrap-style:square" from="8959,3193" to="9016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tDMMAAADcAAAADwAAAGRycy9kb3ducmV2LnhtbESPS4vCQBCE78L+h6GFvenEgA+yGUVX&#10;FhY8+bo3mc5jk+kJmdFk/70jCB6LqvqKSjeDacSdOldZVjCbRiCIM6srLhRczj+TFQjnkTU2lknB&#10;PznYrD9GKSba9nyk+8kXIkDYJaig9L5NpHRZSQbd1LbEwcttZ9AH2RVSd9gHuGlkHEULabDisFBi&#10;S98lZfXpZhTUl77Yt8vdHM+rus7/DvHV72KlPsfD9guEp8G/w6/2r1Ywj2b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G7QzDAAAA3AAAAA8AAAAAAAAAAAAA&#10;AAAAoQIAAGRycy9kb3ducmV2LnhtbFBLBQYAAAAABAAEAPkAAACRAwAAAAA=&#10;" strokecolor="green"/>
                  <v:line id="Line 1024" o:spid="_x0000_s1330" style="position:absolute;flip:x;visibility:visible;mso-wrap-style:square" from="8956,3192" to="9013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yWlsUAAADcAAAADwAAAGRycy9kb3ducmV2LnhtbESP3WoCMRSE7wXfIZyCd5rtYrtlaxQR&#10;BEttabc+wHFzuj9uTpYk6vbtTaHQy2FmvmEWq8F04kLON5YV3M8SEMSl1Q1XCg5f2+kTCB+QNXaW&#10;ScEPeVgtx6MF5tpe+ZMuRahEhLDPUUEdQp9L6cuaDPqZ7Ymj922dwRClq6R2eI1w08k0SR6lwYbj&#10;Qo09bWoqT8XZKMjSt1K+uv28/ThmL35t2+y9aJWa3A3rZxCBhvAf/mvvtIKHJIXf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yWlsUAAADcAAAADwAAAAAAAAAA&#10;AAAAAAChAgAAZHJzL2Rvd25yZXYueG1sUEsFBgAAAAAEAAQA+QAAAJMDAAAAAA==&#10;" strokecolor="green"/>
                </v:group>
                <v:line id="Line 1025" o:spid="_x0000_s1331" style="position:absolute;visibility:visible;mso-wrap-style:square" from="7118,3447" to="7814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+5FsMAAADcAAAADwAAAGRycy9kb3ducmV2LnhtbESPT2sCMRTE7wW/Q3hCbzWxpX9YjSLC&#10;QulNK3h9bJ67625eQpK62356UxA8DjPzG2a5Hm0vLhRi61jDfKZAEFfOtFxrOHyXTx8gYkI22Dsm&#10;Db8UYb2aPCyxMG7gHV32qRYZwrFADU1KvpAyVg1ZjDPnibN3csFiyjLU0gQcMtz28lmpN2mx5bzQ&#10;oKdtQ1W3/7EafNf51g/l+f1Q9n/KhWN0X0etH6fjZgEi0Zju4Vv702h4VS/wfyYfAbm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fuRbDAAAA3AAAAA8AAAAAAAAAAAAA&#10;AAAAoQIAAGRycy9kb3ducmV2LnhtbFBLBQYAAAAABAAEAPkAAACRAwAAAAA=&#10;" strokecolor="blue"/>
                <v:line id="Line 1026" o:spid="_x0000_s1332" style="position:absolute;visibility:visible;mso-wrap-style:square" from="7119,3447" to="7119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YhYsMAAADcAAAADwAAAGRycy9kb3ducmV2LnhtbESPT2sCMRTE7wW/Q3hCbzWx9B+rUURY&#10;KL1pBa+PzXN33c1LSFJ3209vCoLHYWZ+wyzXo+3FhUJsHWuYzxQI4sqZlmsNh+/y6QNETMgGe8ek&#10;4ZcirFeThyUWxg28o8s+1SJDOBaooUnJF1LGqiGLceY8cfZOLlhMWYZamoBDhttePiv1Ji22nBca&#10;9LRtqOr2P1aD7zrf+qE8vx/K/k+5cIzu66j143TcLEAkGtM9fGt/Gg2v6gX+z+QjIF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2IWLDAAAA3AAAAA8AAAAAAAAAAAAA&#10;AAAAoQIAAGRycy9kb3ducmV2LnhtbFBLBQYAAAAABAAEAPkAAACRAwAAAAA=&#10;" strokecolor="blue"/>
                <v:line id="Line 1027" o:spid="_x0000_s1333" style="position:absolute;visibility:visible;mso-wrap-style:square" from="6421,5887" to="7119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E+cIAAADcAAAADwAAAGRycy9kb3ducmV2LnhtbESPQWsCMRSE7wX/Q3iCt5q0YC1boxRh&#10;oXirCl4fm9fd7W5eQhLd1V/fFASPw8x8w6w2o+3FhUJsHWt4mSsQxJUzLdcajofy+R1ETMgGe8ek&#10;4UoRNuvJ0woL4wb+pss+1SJDOBaooUnJF1LGqiGLce48cfZ+XLCYsgy1NAGHDLe9fFXqTVpsOS80&#10;6GnbUNXtz1aD7zrf+qH8XR7L/qZcOEW3O2k9m46fHyASjekRvre/jIaFWsD/mXw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qE+cIAAADcAAAADwAAAAAAAAAAAAAA&#10;AAChAgAAZHJzL2Rvd25yZXYueG1sUEsFBgAAAAAEAAQA+QAAAJADAAAAAA==&#10;" strokecolor="blue"/>
                <v:line id="Line 1028" o:spid="_x0000_s1334" style="position:absolute;visibility:visible;mso-wrap-style:square" from="6698,6060" to="7117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gajsMAAADcAAAADwAAAGRycy9kb3ducmV2LnhtbESPzWrDMBCE74W8g9hAbo3UQpLiRgml&#10;YCi95Qd8Xayt7dpaCUmN3T59FQjkOMzMN8x2P9lBXCjEzrGGp6UCQVw703Gj4XwqH19AxIRscHBM&#10;Gn4pwn43e9hiYdzIB7ocUyMyhGOBGtqUfCFlrFuyGJfOE2fvywWLKcvQSBNwzHA7yGel1tJix3mh&#10;RU/vLdX98cdq8H3vOz+W35tzOfwpF6roPiutF/Pp7RVEoindw7f2h9GwUmu4ns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oGo7DAAAA3AAAAA8AAAAAAAAAAAAA&#10;AAAAoQIAAGRycy9kb3ducmV2LnhtbFBLBQYAAAAABAAEAPkAAACRAwAAAAA=&#10;" strokecolor="blue"/>
                <v:line id="Line 1029" o:spid="_x0000_s1335" style="position:absolute;visibility:visible;mso-wrap-style:square" from="9672,3447" to="967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Q48QAAADcAAAADwAAAGRycy9kb3ducmV2LnhtbESPQWuDQBSE74X+h+UVemvWCCbBZpWk&#10;pVDIKWruD/dFre5bcbfR/vtuoZDjMDPfMPt8MYO40eQ6ywrWqwgEcW11x42Cqvx42YFwHlnjYJkU&#10;/JCDPHt82GOq7cxnuhW+EQHCLkUFrfdjKqWrWzLoVnYkDt7VTgZ9kFMj9YRzgJtBxlG0kQY7Dgst&#10;jvTWUt0X30ZBX83N+7g9Jlju+v76dYov/hgr9fy0HF5BeFr8Pfzf/tQKkmgLf2fC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9DjxAAAANwAAAAPAAAAAAAAAAAA&#10;AAAAAKECAABkcnMvZG93bnJldi54bWxQSwUGAAAAAAQABAD5AAAAkgMAAAAA&#10;" strokecolor="green"/>
                <v:line id="Line 1030" o:spid="_x0000_s1336" style="position:absolute;flip:x;visibility:visible;mso-wrap-style:square" from="9672,5892" to="10410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ShfMIAAADcAAAADwAAAGRycy9kb3ducmV2LnhtbERP3WrCMBS+H/gO4Qi7m6niVqlGkcFA&#10;cROtPsCxOfbH5qQkmXZvv1wMdvnx/S9WvWnFnZyvLSsYjxIQxIXVNZcKzqePlxkIH5A1tpZJwQ95&#10;WC0HTwvMtH3wke55KEUMYZ+hgiqELpPSFxUZ9CPbEUfuap3BEKErpXb4iOGmlZMkeZMGa44NFXb0&#10;XlFxy7+NgnTyVcid+5w2h0u69WvbpPu8Uep52K/nIAL14V/8595oBa9JXBvPxCM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ShfMIAAADcAAAADwAAAAAAAAAAAAAA&#10;AAChAgAAZHJzL2Rvd25yZXYueG1sUEsFBgAAAAAEAAQA+QAAAJADAAAAAA==&#10;" strokecolor="green"/>
                <v:line id="Line 1031" o:spid="_x0000_s1337" style="position:absolute;flip:x;visibility:visible;mso-wrap-style:square" from="9673,6063" to="10133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E58YAAADcAAAADwAAAGRycy9kb3ducmV2LnhtbESP3WoCMRSE7wu+QziCdzVbqV1djSKF&#10;gsVadPUBjpvT/enmZElS3b59Uyj0cpiZb5jlujetuJLztWUFD+MEBHFhdc2lgvPp5X4Gwgdkja1l&#10;UvBNHtarwd0SM21vfKRrHkoRIewzVFCF0GVS+qIig35sO+LofVhnMETpSqkd3iLctHKSJE/SYM1x&#10;ocKOnisqPvMvoyCd7Au5c2+PzeGSvvqNbdL3vFFqNOw3CxCB+vAf/mtvtYJpMoffM/E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oBOfGAAAA3AAAAA8AAAAAAAAA&#10;AAAAAAAAoQIAAGRycy9kb3ducmV2LnhtbFBLBQYAAAAABAAEAPkAAACUAwAAAAA=&#10;" strokecolor="green"/>
                <v:line id="Line 1032" o:spid="_x0000_s1338" style="position:absolute;visibility:visible;mso-wrap-style:square" from="8556,6709" to="9672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eSsEAAADcAAAADwAAAGRycy9kb3ducmV2LnhtbERPTWuDQBC9F/oflink1qwRbMRmE5qU&#10;QqCnqL0P7kSt7qy4m2j+ffYQyPHxvje72fTiSqNrLStYLSMQxJXVLdcKyuLnPQXhPLLG3jIpuJGD&#10;3fb1ZYOZthOf6Jr7WoQQdhkqaLwfMild1ZBBt7QDceDOdjToAxxrqUecQrjpZRxFH9Jgy6GhwYEO&#10;DVVdfjEKunKqv4f1PsEi7brz/2/85/exUou3+esThKfZP8UP91ErSFZhfjgTjo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E95KwQAAANwAAAAPAAAAAAAAAAAAAAAA&#10;AKECAABkcnMvZG93bnJldi54bWxQSwUGAAAAAAQABAD5AAAAjwMAAAAA&#10;" strokecolor="green"/>
                <v:line id="Line 1033" o:spid="_x0000_s1339" style="position:absolute;visibility:visible;mso-wrap-style:square" from="6420,3784" to="7117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gUJ8MAAADcAAAADwAAAGRycy9kb3ducmV2LnhtbESPzWrDMBCE74W8g9hAb43sQpviRAkh&#10;YAi95QdyXayt7dhaCUmNnT59VAjkOMzMN8xyPZpeXMmH1rKCfJaBIK6sbrlWcDqWb18gQkTW2Fsm&#10;BTcKsF5NXpZYaDvwnq6HWIsE4VCggiZGV0gZqoYMhpl1xMn7sd5gTNLXUnscEtz08j3LPqXBltNC&#10;g462DVXd4dcocF3nWjeUl/mp7P8y68/Bfp+Vep2OmwWISGN8hh/tnVbwkefwfy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YFCfDAAAA3AAAAA8AAAAAAAAAAAAA&#10;AAAAoQIAAGRycy9kb3ducmV2LnhtbFBLBQYAAAAABAAEAPkAAACRAwAAAAA=&#10;" strokecolor="blue"/>
                <v:line id="Line 1034" o:spid="_x0000_s1340" style="position:absolute;visibility:visible;mso-wrap-style:square" from="6698,3959" to="7119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KUMIAAADcAAAADwAAAGRycy9kb3ducmV2LnhtbESPQYvCMBSE7wv+h/AEb2uqsCpdo8hC&#10;Qfa2Knh9NG/b2uYlJFlb/fUbQfA4zMw3zHo7mE5cyYfGsoLZNANBXFrdcKXgdCzeVyBCRNbYWSYF&#10;Nwqw3Yze1phr2/MPXQ+xEgnCIUcFdYwulzKUNRkMU+uIk/drvcGYpK+k9tgnuOnkPMsW0mDDaaFG&#10;R181le3hzyhwbesa1xeX5ano7pn152C/z0pNxsPuE0SkIb7Cz/ZeK/iYzeFxJh0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qKUMIAAADcAAAADwAAAAAAAAAAAAAA&#10;AAChAgAAZHJzL2Rvd25yZXYueG1sUEsFBgAAAAAEAAQA+QAAAJADAAAAAA==&#10;" strokecolor="blue"/>
                <v:line id="Line 1035" o:spid="_x0000_s1341" style="position:absolute;flip:x;visibility:visible;mso-wrap-style:square" from="9672,3784" to="10410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l0MYAAADcAAAADwAAAGRycy9kb3ducmV2LnhtbESP3UoDMRSE7wXfIRyhd91sf3TL2rQU&#10;QWjRFl37AMfNcX/cnCxJ2q5vb4SCl8PMfMMs14PpxJmcbywrmCQpCOLS6oYrBceP5/EChA/IGjvL&#10;pOCHPKxXtzdLzLW98Dudi1CJCGGfo4I6hD6X0pc1GfSJ7Ymj92WdwRClq6R2eIlw08lpmj5Igw3H&#10;hRp7eqqp/C5ORkE23Zfyxb3O27fPbOc3ts0ORavU6G7YPIIINIT/8LW91QruJzP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ZpdDGAAAA3AAAAA8AAAAAAAAA&#10;AAAAAAAAoQIAAGRycy9kb3ducmV2LnhtbFBLBQYAAAAABAAEAPkAAACUAwAAAAA=&#10;" strokecolor="green"/>
                <v:line id="Line 1036" o:spid="_x0000_s1342" style="position:absolute;flip:x;visibility:visible;mso-wrap-style:square" from="9673,3957" to="10133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9pMUAAADcAAAADwAAAGRycy9kb3ducmV2LnhtbESP3WoCMRSE7wu+QziCdzWr2K6sRhGh&#10;0NIfdPUBjpvj/rg5WZKo27dvCoVeDjPzDbNc96YVN3K+tqxgMk5AEBdW11wqOB5eHucgfEDW2Fom&#10;Bd/kYb0aPCwx0/bOe7rloRQRwj5DBVUIXSalLyoy6Me2I47e2TqDIUpXSu3wHuGmldMkeZYGa44L&#10;FXa0rai45FejIJ1+FvLdfcya3Sl98xvbpF95o9Ro2G8WIAL14T/8137VCp4m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A9pMUAAADcAAAADwAAAAAAAAAA&#10;AAAAAAChAgAAZHJzL2Rvd25yZXYueG1sUEsFBgAAAAAEAAQA+QAAAJMDAAAAAA==&#10;" strokecolor="green"/>
                <v:line id="Line 1037" o:spid="_x0000_s1343" style="position:absolute;visibility:visible;mso-wrap-style:square" from="8985,3447" to="9673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90sMAAADcAAAADwAAAGRycy9kb3ducmV2LnhtbESPT4vCMBTE7wt+h/AEb2tqoatUo/gH&#10;YcHTWr0/mmdb27yUJtrutzcLCx6HmfkNs9oMphFP6lxlWcFsGoEgzq2uuFBwyY6fCxDOI2tsLJOC&#10;X3KwWY8+Vphq2/MPPc++EAHCLkUFpfdtKqXLSzLoprYlDt7NdgZ9kF0hdYd9gJtGxlH0JQ1WHBZK&#10;bGlfUl6fH0ZBfemLQzvfJZgt6vp2P8VXv4uVmoyH7RKEp8G/w//tb60gmSXwdyYc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kfdLDAAAA3AAAAA8AAAAAAAAAAAAA&#10;AAAAoQIAAGRycy9kb3ducmV2LnhtbFBLBQYAAAAABAAEAPkAAACRAwAAAAA=&#10;" strokecolor="green"/>
                <v:line id="Line 1038" o:spid="_x0000_s1344" style="position:absolute;visibility:visible;mso-wrap-style:square" from="7119,3959" to="7119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GMU8IAAADcAAAADwAAAGRycy9kb3ducmV2LnhtbESPQYvCMBSE7wv+h/CEva2pC6tSjSJC&#10;YfG2Knh9NM+2tnkJSbR1f/1mQfA4zMw3zGozmE7cyYfGsoLpJANBXFrdcKXgdCw+FiBCRNbYWSYF&#10;DwqwWY/eVphr2/MP3Q+xEgnCIUcFdYwulzKUNRkME+uIk3ex3mBM0ldSe+wT3HTyM8tm0mDDaaFG&#10;R7uayvZwMwpc27rG9cV1fiq638z6c7D7s1Lv42G7BBFpiK/ws/2tFXxNZ/B/Jh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GMU8IAAADcAAAADwAAAAAAAAAAAAAA&#10;AAChAgAAZHJzL2Rvd25yZXYueG1sUEsFBgAAAAAEAAQA+QAAAJADAAAAAA==&#10;" strokecolor="blue"/>
                <v:line id="Line 1039" o:spid="_x0000_s1345" style="position:absolute;visibility:visible;mso-wrap-style:square" from="7119,6709" to="8277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0pyMIAAADcAAAADwAAAGRycy9kb3ducmV2LnhtbESPQYvCMBSE7wv+h/CEva2pwq5SjSJC&#10;QbytK3h9NM+2tnkJSbTVX28WFvY4zMw3zGozmE7cyYfGsoLpJANBXFrdcKXg9FN8LECEiKyxs0wK&#10;HhRgsx69rTDXtudvuh9jJRKEQ44K6hhdLmUoazIYJtYRJ+9ivcGYpK+k9tgnuOnkLMu+pMGG00KN&#10;jnY1le3xZhS4tnWN64vr/FR0z8z6c7CHs1Lv42G7BBFpiP/hv/ZeK/iczuH3TD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0pyMIAAADcAAAADwAAAAAAAAAAAAAA&#10;AAChAgAAZHJzL2Rvd25yZXYueG1sUEsFBgAAAAAEAAQA+QAAAJADAAAAAA==&#10;" strokecolor="blue"/>
                <v:line id="Line 1040" o:spid="_x0000_s1346" style="position:absolute;visibility:visible;mso-wrap-style:square" from="7119,6060" to="7119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K9ur8AAADcAAAADwAAAGRycy9kb3ducmV2LnhtbERPy4rCMBTdC/5DuMLsNFUYlY5RZKAg&#10;s/MBbi/Nnba2uQlJxnb8erMQXB7Oe7MbTCfu5ENjWcF8loEgLq1uuFJwORfTNYgQkTV2lknBPwXY&#10;bcejDeba9nyk+ylWIoVwyFFBHaPLpQxlTQbDzDrixP1abzAm6CupPfYp3HRykWVLabDh1FCjo++a&#10;yvb0ZxS4tnWN64vb6lJ0j8z6a7A/V6U+JsP+C0SkIb7FL/dBK/icp7XpTDoCcvs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WK9ur8AAADcAAAADwAAAAAAAAAAAAAAAACh&#10;AgAAZHJzL2Rvd25yZXYueG1sUEsFBgAAAAAEAAQA+QAAAI0DAAAAAA==&#10;" strokecolor="blue"/>
                <v:line id="Line 1041" o:spid="_x0000_s1347" style="position:absolute;visibility:visible;mso-wrap-style:square" from="9672,3957" to="9672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l318MAAADcAAAADwAAAGRycy9kb3ducmV2LnhtbESPT4vCMBTE74LfITxhb5pa8M92jbKu&#10;LAierO790TzbbpuX0kRbv70RBI/DzPyGWW16U4sbta60rGA6iUAQZ1aXnCs4n37HSxDOI2usLZOC&#10;OznYrIeDFSbadnykW+pzESDsElRQeN8kUrqsIINuYhvi4F1sa9AH2eZSt9gFuKllHEVzabDksFBg&#10;Qz8FZVV6NQqqc5fvmsV2hqdlVV3+D/Gf38ZKfYz67y8Qnnr/Dr/ae61gNv2E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pd9fDAAAA3AAAAA8AAAAAAAAAAAAA&#10;AAAAoQIAAGRycy9kb3ducmV2LnhtbFBLBQYAAAAABAAEAPkAAACRAwAAAAA=&#10;" strokecolor="green"/>
                <v:line id="Line 1042" o:spid="_x0000_s1348" style="position:absolute;visibility:visible;mso-wrap-style:square" from="9672,6063" to="9672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8U98AAAADcAAAADwAAAGRycy9kb3ducmV2LnhtbERPy4rCMBTdC/5DuMLsNLWgI7Wp+EAQ&#10;XI2P/aW5trXNTWmi7fy9WQzM8nDe6WYwjXhT5yrLCuazCARxbnXFhYLb9ThdgXAeWWNjmRT8koNN&#10;Nh6lmGjb8w+9L74QIYRdggpK79tESpeXZNDNbEscuIftDPoAu0LqDvsQbhoZR9FSGqw4NJTY0r6k&#10;vL68jIL61heH9nu3wOuqrh/Pc3z3u1ipr8mwXYPwNPh/8Z/7pBUs4jA/nAlHQG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/FPfAAAAA3AAAAA8AAAAAAAAAAAAAAAAA&#10;oQIAAGRycy9kb3ducmV2LnhtbFBLBQYAAAAABAAEAPkAAACOAwAAAAA=&#10;" strokecolor="green"/>
                <v:shape id="Text Box 1043" o:spid="_x0000_s1349" type="#_x0000_t202" style="position:absolute;left:7656;top:1778;width:1902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  <w:u w:val="single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Coupure d'artère</w:t>
                        </w:r>
                      </w:p>
                    </w:txbxContent>
                  </v:textbox>
                </v:shape>
                <v:shape id="Text Box 1044" o:spid="_x0000_s1350" type="#_x0000_t202" style="position:absolute;left:6492;top:7706;width:1140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0437EA" w:rsidRDefault="000437EA">
                        <w:r>
                          <w:t xml:space="preserve">"Point de </w:t>
                        </w:r>
                      </w:p>
                      <w:p w:rsidR="000437EA" w:rsidRDefault="000437EA">
                        <w:r>
                          <w:t>Coupure"</w:t>
                        </w:r>
                      </w:p>
                    </w:txbxContent>
                  </v:textbox>
                </v:shape>
                <v:line id="Line 1045" o:spid="_x0000_s1351" style="position:absolute;flip:y;visibility:visible;mso-wrap-style:square" from="7290,6911" to="8160,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vr8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LC4g9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e+vxwAAANwAAAAPAAAAAAAA&#10;AAAAAAAAAKECAABkcnMvZG93bnJldi54bWxQSwUGAAAAAAQABAD5AAAAlQMAAAAA&#10;"/>
                <v:shape id="Text Box 1046" o:spid="_x0000_s1352" type="#_x0000_t202" style="position:absolute;left:6351;top:451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047" o:spid="_x0000_s1353" type="#_x0000_t202" style="position:absolute;left:6351;top:661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048" o:spid="_x0000_s1354" type="#_x0000_t202" style="position:absolute;left:8208;top:7262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049" o:spid="_x0000_s1355" type="#_x0000_t202" style="position:absolute;left:10062;top:6617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050" o:spid="_x0000_s1356" type="#_x0000_t202" style="position:absolute;left:10062;top:4507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0437EA" w:rsidRDefault="000437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line id="Line 1051" o:spid="_x0000_s1357" style="position:absolute;visibility:visible;mso-wrap-style:square" from="8400,3129" to="8984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9asMAAADcAAAADwAAAGRycy9kb3ducmV2LnhtbESPS4vCQBCE7wv+h6EFb+vEgLsaHcUH&#10;woKn9XFvMm0Sk+kJmdHEf+8Igseiqr6i5svOVOJOjSssKxgNIxDEqdUFZwpOx933BITzyBory6Tg&#10;QQ6Wi97XHBNtW/6n+8FnIkDYJagg975OpHRpTgbd0NbEwbvYxqAPssmkbrANcFPJOIp+pMGCw0KO&#10;NW1ySsvDzSgoT222rX/XYzxOyvJy3cdnv46VGvS71QyEp85/wu/2n1Ywjqf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FvWrDAAAA3AAAAA8AAAAAAAAAAAAA&#10;AAAAoQIAAGRycy9kb3ducmV2LnhtbFBLBQYAAAAABAAEAPkAAACRAwAAAAA=&#10;" strokecolor="green"/>
                <w10:wrap type="square"/>
              </v:group>
            </w:pict>
          </mc:Fallback>
        </mc:AlternateContent>
      </w:r>
    </w:p>
    <w:p w:rsidR="00F0387D" w:rsidRDefault="00F0387D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Default="005308DE" w:rsidP="00E71FCB">
      <w:pPr>
        <w:rPr>
          <w:bCs/>
          <w:sz w:val="24"/>
        </w:rPr>
      </w:pPr>
    </w:p>
    <w:p w:rsidR="005308DE" w:rsidRPr="00E71FCB" w:rsidRDefault="005308DE" w:rsidP="005308DE">
      <w:pPr>
        <w:pStyle w:val="Paragraphedeliste"/>
        <w:numPr>
          <w:ilvl w:val="0"/>
          <w:numId w:val="2"/>
        </w:numPr>
        <w:rPr>
          <w:bCs/>
          <w:sz w:val="24"/>
        </w:rPr>
      </w:pPr>
      <w:r w:rsidRPr="00E71FCB">
        <w:rPr>
          <w:b/>
          <w:bCs/>
          <w:caps/>
          <w:sz w:val="24"/>
          <w:u w:val="single"/>
        </w:rPr>
        <w:t xml:space="preserve">Alimentation HT </w:t>
      </w:r>
      <w:r w:rsidR="00591932">
        <w:rPr>
          <w:b/>
          <w:bCs/>
          <w:caps/>
          <w:sz w:val="24"/>
          <w:u w:val="single"/>
        </w:rPr>
        <w:t>COUPURE D’ARTERE</w:t>
      </w:r>
      <w:r>
        <w:rPr>
          <w:bCs/>
          <w:sz w:val="24"/>
        </w:rPr>
        <w:t> :</w:t>
      </w:r>
    </w:p>
    <w:p w:rsidR="005308DE" w:rsidRDefault="005308DE" w:rsidP="005308DE">
      <w:pPr>
        <w:pStyle w:val="Paragraphedeliste"/>
        <w:ind w:left="1416"/>
        <w:rPr>
          <w:b/>
          <w:bCs/>
          <w:caps/>
          <w:sz w:val="24"/>
          <w:u w:val="single"/>
        </w:rPr>
      </w:pPr>
    </w:p>
    <w:p w:rsidR="005308DE" w:rsidRDefault="005308DE" w:rsidP="00322844">
      <w:pPr>
        <w:ind w:firstLine="360"/>
        <w:rPr>
          <w:bCs/>
          <w:sz w:val="24"/>
        </w:rPr>
      </w:pPr>
      <w:r w:rsidRPr="00214218">
        <w:rPr>
          <w:bCs/>
          <w:sz w:val="24"/>
        </w:rPr>
        <w:t>L</w:t>
      </w:r>
      <w:r w:rsidR="00F86C63">
        <w:rPr>
          <w:bCs/>
          <w:sz w:val="24"/>
        </w:rPr>
        <w:t>’alimentation du poste est insérée en série sur la ligne du réseau d</w:t>
      </w:r>
      <w:r w:rsidRPr="00214218">
        <w:rPr>
          <w:bCs/>
          <w:sz w:val="24"/>
        </w:rPr>
        <w:t xml:space="preserve">e </w:t>
      </w:r>
      <w:r w:rsidR="00F86C63">
        <w:rPr>
          <w:bCs/>
          <w:sz w:val="24"/>
        </w:rPr>
        <w:t>distribution à haute tension, et comprend le passage de cette ligne.</w:t>
      </w:r>
    </w:p>
    <w:p w:rsidR="005308DE" w:rsidRDefault="00214218" w:rsidP="005308DE">
      <w:pPr>
        <w:ind w:left="1080"/>
        <w:rPr>
          <w:bCs/>
          <w:sz w:val="24"/>
        </w:rPr>
      </w:pPr>
      <w:r>
        <w:rPr>
          <w:bCs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66361D77" wp14:editId="45155BBC">
                <wp:simplePos x="0" y="0"/>
                <wp:positionH relativeFrom="column">
                  <wp:posOffset>116205</wp:posOffset>
                </wp:positionH>
                <wp:positionV relativeFrom="paragraph">
                  <wp:posOffset>88265</wp:posOffset>
                </wp:positionV>
                <wp:extent cx="2940685" cy="4247515"/>
                <wp:effectExtent l="0" t="0" r="12065" b="635"/>
                <wp:wrapSquare wrapText="bothSides"/>
                <wp:docPr id="530" name="Grou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4247515"/>
                          <a:chOff x="10960" y="1778"/>
                          <a:chExt cx="4631" cy="6689"/>
                        </a:xfrm>
                      </wpg:grpSpPr>
                      <wps:wsp>
                        <wps:cNvPr id="531" name="Rectangle 10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90" y="3671"/>
                            <a:ext cx="629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1054"/>
                        <wps:cNvCnPr/>
                        <wps:spPr bwMode="auto">
                          <a:xfrm>
                            <a:off x="14987" y="4273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Oval 10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88" y="4802"/>
                            <a:ext cx="270" cy="2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Oval 10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88" y="4997"/>
                            <a:ext cx="270" cy="2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1057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5084" y="4072"/>
                            <a:ext cx="73" cy="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1058"/>
                        <wps:cNvCnPr/>
                        <wps:spPr bwMode="auto">
                          <a:xfrm>
                            <a:off x="14950" y="4102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059"/>
                        <wps:cNvCnPr/>
                        <wps:spPr bwMode="auto">
                          <a:xfrm>
                            <a:off x="15144" y="4102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060"/>
                        <wps:cNvCnPr/>
                        <wps:spPr bwMode="auto">
                          <a:xfrm flipV="1">
                            <a:off x="15262" y="3957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1061"/>
                        <wps:cNvCnPr/>
                        <wps:spPr bwMode="auto">
                          <a:xfrm>
                            <a:off x="15262" y="4176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062"/>
                        <wps:cNvCnPr/>
                        <wps:spPr bwMode="auto">
                          <a:xfrm flipH="1" flipV="1">
                            <a:off x="15182" y="4030"/>
                            <a:ext cx="8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Oval 10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32" y="400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064"/>
                        <wps:cNvCnPr/>
                        <wps:spPr bwMode="auto">
                          <a:xfrm>
                            <a:off x="15219" y="400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065"/>
                        <wps:cNvCnPr/>
                        <wps:spPr bwMode="auto">
                          <a:xfrm flipV="1">
                            <a:off x="14985" y="3957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066"/>
                        <wps:cNvCnPr/>
                        <wps:spPr bwMode="auto">
                          <a:xfrm>
                            <a:off x="14985" y="4176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1067"/>
                        <wps:cNvCnPr/>
                        <wps:spPr bwMode="auto">
                          <a:xfrm flipH="1" flipV="1">
                            <a:off x="14905" y="4030"/>
                            <a:ext cx="8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Oval 10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55" y="400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1069"/>
                        <wps:cNvCnPr/>
                        <wps:spPr bwMode="auto">
                          <a:xfrm>
                            <a:off x="14942" y="400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Rectangle 10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94" y="4596"/>
                            <a:ext cx="59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1071"/>
                        <wps:cNvCnPr/>
                        <wps:spPr bwMode="auto">
                          <a:xfrm>
                            <a:off x="15123" y="4539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0" name="Line 1072"/>
                        <wps:cNvCnPr/>
                        <wps:spPr bwMode="auto">
                          <a:xfrm flipV="1">
                            <a:off x="15124" y="4273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1073"/>
                        <wps:cNvCnPr/>
                        <wps:spPr bwMode="auto">
                          <a:xfrm>
                            <a:off x="15124" y="449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1074"/>
                        <wps:cNvCnPr/>
                        <wps:spPr bwMode="auto">
                          <a:xfrm flipH="1" flipV="1">
                            <a:off x="15043" y="4346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Oval 10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93" y="4322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1076"/>
                        <wps:cNvCnPr/>
                        <wps:spPr bwMode="auto">
                          <a:xfrm>
                            <a:off x="15080" y="4322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1077"/>
                        <wps:cNvCnPr/>
                        <wps:spPr bwMode="auto">
                          <a:xfrm>
                            <a:off x="15262" y="3785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6" name="Text Box 10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684" y="5398"/>
                            <a:ext cx="9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Rectangle 10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76" y="3671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1080"/>
                        <wps:cNvCnPr/>
                        <wps:spPr bwMode="auto">
                          <a:xfrm>
                            <a:off x="11274" y="4276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Oval 10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75" y="4807"/>
                            <a:ext cx="270" cy="2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Oval 10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75" y="5003"/>
                            <a:ext cx="270" cy="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108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1371" y="4074"/>
                            <a:ext cx="73" cy="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1084"/>
                        <wps:cNvCnPr/>
                        <wps:spPr bwMode="auto">
                          <a:xfrm>
                            <a:off x="11237" y="410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085"/>
                        <wps:cNvCnPr/>
                        <wps:spPr bwMode="auto">
                          <a:xfrm>
                            <a:off x="11432" y="4105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1086"/>
                        <wps:cNvCnPr/>
                        <wps:spPr bwMode="auto">
                          <a:xfrm flipV="1">
                            <a:off x="11550" y="395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1087"/>
                        <wps:cNvCnPr/>
                        <wps:spPr bwMode="auto">
                          <a:xfrm>
                            <a:off x="11550" y="417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1088"/>
                        <wps:cNvCnPr/>
                        <wps:spPr bwMode="auto">
                          <a:xfrm flipH="1" flipV="1">
                            <a:off x="11469" y="4032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Oval 10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9" y="4008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090"/>
                        <wps:cNvCnPr/>
                        <wps:spPr bwMode="auto">
                          <a:xfrm>
                            <a:off x="11506" y="400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091"/>
                        <wps:cNvCnPr/>
                        <wps:spPr bwMode="auto">
                          <a:xfrm flipV="1">
                            <a:off x="11273" y="395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092"/>
                        <wps:cNvCnPr/>
                        <wps:spPr bwMode="auto">
                          <a:xfrm>
                            <a:off x="11273" y="417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093"/>
                        <wps:cNvCnPr/>
                        <wps:spPr bwMode="auto">
                          <a:xfrm flipH="1" flipV="1">
                            <a:off x="11192" y="4032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Oval 10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42" y="4008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095"/>
                        <wps:cNvCnPr/>
                        <wps:spPr bwMode="auto">
                          <a:xfrm>
                            <a:off x="11229" y="400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0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83" y="4601"/>
                            <a:ext cx="58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097"/>
                        <wps:cNvCnPr/>
                        <wps:spPr bwMode="auto">
                          <a:xfrm>
                            <a:off x="11412" y="4543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6" name="Line 1098"/>
                        <wps:cNvCnPr/>
                        <wps:spPr bwMode="auto">
                          <a:xfrm flipV="1">
                            <a:off x="11411" y="4276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099"/>
                        <wps:cNvCnPr/>
                        <wps:spPr bwMode="auto">
                          <a:xfrm>
                            <a:off x="11411" y="4495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100"/>
                        <wps:cNvCnPr/>
                        <wps:spPr bwMode="auto">
                          <a:xfrm flipH="1" flipV="1">
                            <a:off x="11330" y="4349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Oval 11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80" y="4325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1102"/>
                        <wps:cNvCnPr/>
                        <wps:spPr bwMode="auto">
                          <a:xfrm>
                            <a:off x="11367" y="432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103"/>
                        <wps:cNvCnPr/>
                        <wps:spPr bwMode="auto">
                          <a:xfrm>
                            <a:off x="11272" y="378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2" name="Text Box 11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960" y="5403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Rectangle 11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76" y="5771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1106"/>
                        <wps:cNvCnPr/>
                        <wps:spPr bwMode="auto">
                          <a:xfrm>
                            <a:off x="11274" y="6376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Oval 11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75" y="6907"/>
                            <a:ext cx="270" cy="2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Oval 11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75" y="7103"/>
                            <a:ext cx="270" cy="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110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1371" y="6174"/>
                            <a:ext cx="73" cy="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1110"/>
                        <wps:cNvCnPr/>
                        <wps:spPr bwMode="auto">
                          <a:xfrm>
                            <a:off x="11237" y="620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111"/>
                        <wps:cNvCnPr/>
                        <wps:spPr bwMode="auto">
                          <a:xfrm>
                            <a:off x="11432" y="6205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112"/>
                        <wps:cNvCnPr/>
                        <wps:spPr bwMode="auto">
                          <a:xfrm flipV="1">
                            <a:off x="11550" y="605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113"/>
                        <wps:cNvCnPr/>
                        <wps:spPr bwMode="auto">
                          <a:xfrm>
                            <a:off x="11550" y="627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114"/>
                        <wps:cNvCnPr/>
                        <wps:spPr bwMode="auto">
                          <a:xfrm flipH="1" flipV="1">
                            <a:off x="11469" y="6132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Oval 11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9" y="6108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1116"/>
                        <wps:cNvCnPr/>
                        <wps:spPr bwMode="auto">
                          <a:xfrm>
                            <a:off x="11506" y="610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117"/>
                        <wps:cNvCnPr/>
                        <wps:spPr bwMode="auto">
                          <a:xfrm flipV="1">
                            <a:off x="11273" y="605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118"/>
                        <wps:cNvCnPr/>
                        <wps:spPr bwMode="auto">
                          <a:xfrm>
                            <a:off x="11273" y="627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119"/>
                        <wps:cNvCnPr/>
                        <wps:spPr bwMode="auto">
                          <a:xfrm flipH="1" flipV="1">
                            <a:off x="11192" y="6132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Oval 11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42" y="6108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1121"/>
                        <wps:cNvCnPr/>
                        <wps:spPr bwMode="auto">
                          <a:xfrm>
                            <a:off x="11229" y="6108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Rectangle 11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83" y="6701"/>
                            <a:ext cx="58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1123"/>
                        <wps:cNvCnPr/>
                        <wps:spPr bwMode="auto">
                          <a:xfrm>
                            <a:off x="11412" y="6643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" name="Line 1124"/>
                        <wps:cNvCnPr/>
                        <wps:spPr bwMode="auto">
                          <a:xfrm flipV="1">
                            <a:off x="11411" y="6376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125"/>
                        <wps:cNvCnPr/>
                        <wps:spPr bwMode="auto">
                          <a:xfrm>
                            <a:off x="11411" y="6595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1126"/>
                        <wps:cNvCnPr/>
                        <wps:spPr bwMode="auto">
                          <a:xfrm flipH="1" flipV="1">
                            <a:off x="11330" y="6449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Oval 11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80" y="6425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1128"/>
                        <wps:cNvCnPr/>
                        <wps:spPr bwMode="auto">
                          <a:xfrm>
                            <a:off x="11367" y="642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129"/>
                        <wps:cNvCnPr/>
                        <wps:spPr bwMode="auto">
                          <a:xfrm>
                            <a:off x="11272" y="588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8" name="Text Box 11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960" y="7503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Rectangle 1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33" y="6420"/>
                            <a:ext cx="631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1132"/>
                        <wps:cNvCnPr/>
                        <wps:spPr bwMode="auto">
                          <a:xfrm>
                            <a:off x="13131" y="702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Oval 1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32" y="7556"/>
                            <a:ext cx="270" cy="2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Oval 11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32" y="7752"/>
                            <a:ext cx="270" cy="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1135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3228" y="6823"/>
                            <a:ext cx="73" cy="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1136"/>
                        <wps:cNvCnPr/>
                        <wps:spPr bwMode="auto">
                          <a:xfrm>
                            <a:off x="13094" y="6854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137"/>
                        <wps:cNvCnPr/>
                        <wps:spPr bwMode="auto">
                          <a:xfrm>
                            <a:off x="13289" y="6854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138"/>
                        <wps:cNvCnPr/>
                        <wps:spPr bwMode="auto">
                          <a:xfrm flipV="1">
                            <a:off x="13407" y="6708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139"/>
                        <wps:cNvCnPr/>
                        <wps:spPr bwMode="auto">
                          <a:xfrm>
                            <a:off x="13407" y="6927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140"/>
                        <wps:cNvCnPr/>
                        <wps:spPr bwMode="auto">
                          <a:xfrm flipH="1" flipV="1">
                            <a:off x="13326" y="6781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Oval 11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76" y="6757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1142"/>
                        <wps:cNvCnPr/>
                        <wps:spPr bwMode="auto">
                          <a:xfrm>
                            <a:off x="13363" y="6757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1143"/>
                        <wps:cNvCnPr/>
                        <wps:spPr bwMode="auto">
                          <a:xfrm flipV="1">
                            <a:off x="13130" y="6708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1144"/>
                        <wps:cNvCnPr/>
                        <wps:spPr bwMode="auto">
                          <a:xfrm>
                            <a:off x="13130" y="6927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145"/>
                        <wps:cNvCnPr/>
                        <wps:spPr bwMode="auto">
                          <a:xfrm flipH="1" flipV="1">
                            <a:off x="13049" y="6781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Oval 11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99" y="6757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1147"/>
                        <wps:cNvCnPr/>
                        <wps:spPr bwMode="auto">
                          <a:xfrm>
                            <a:off x="13086" y="6757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Rectangle 11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240" y="7350"/>
                            <a:ext cx="58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1149"/>
                        <wps:cNvCnPr/>
                        <wps:spPr bwMode="auto">
                          <a:xfrm>
                            <a:off x="13269" y="7292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8" name="Line 1150"/>
                        <wps:cNvCnPr/>
                        <wps:spPr bwMode="auto">
                          <a:xfrm flipV="1">
                            <a:off x="13268" y="7025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151"/>
                        <wps:cNvCnPr/>
                        <wps:spPr bwMode="auto">
                          <a:xfrm>
                            <a:off x="13268" y="7244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152"/>
                        <wps:cNvCnPr/>
                        <wps:spPr bwMode="auto">
                          <a:xfrm flipH="1" flipV="1">
                            <a:off x="13187" y="7098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Oval 1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237" y="7074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1154"/>
                        <wps:cNvCnPr/>
                        <wps:spPr bwMode="auto">
                          <a:xfrm>
                            <a:off x="13224" y="7074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155"/>
                        <wps:cNvCnPr/>
                        <wps:spPr bwMode="auto">
                          <a:xfrm>
                            <a:off x="13129" y="6535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4" name="Text Box 11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821" y="8151"/>
                            <a:ext cx="90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Rectangle 11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90" y="5779"/>
                            <a:ext cx="629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1158"/>
                        <wps:cNvCnPr/>
                        <wps:spPr bwMode="auto">
                          <a:xfrm>
                            <a:off x="14987" y="6381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Oval 11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88" y="6910"/>
                            <a:ext cx="270" cy="2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Oval 11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88" y="7105"/>
                            <a:ext cx="270" cy="2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116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5084" y="6180"/>
                            <a:ext cx="73" cy="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1162"/>
                        <wps:cNvCnPr/>
                        <wps:spPr bwMode="auto">
                          <a:xfrm>
                            <a:off x="14950" y="62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163"/>
                        <wps:cNvCnPr/>
                        <wps:spPr bwMode="auto">
                          <a:xfrm>
                            <a:off x="15144" y="6210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164"/>
                        <wps:cNvCnPr/>
                        <wps:spPr bwMode="auto">
                          <a:xfrm flipV="1">
                            <a:off x="15262" y="6065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165"/>
                        <wps:cNvCnPr/>
                        <wps:spPr bwMode="auto">
                          <a:xfrm>
                            <a:off x="15262" y="6284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1166"/>
                        <wps:cNvCnPr/>
                        <wps:spPr bwMode="auto">
                          <a:xfrm flipH="1" flipV="1">
                            <a:off x="15182" y="6138"/>
                            <a:ext cx="8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Oval 11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32" y="611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1168"/>
                        <wps:cNvCnPr/>
                        <wps:spPr bwMode="auto">
                          <a:xfrm>
                            <a:off x="15219" y="6114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1169"/>
                        <wps:cNvCnPr/>
                        <wps:spPr bwMode="auto">
                          <a:xfrm flipV="1">
                            <a:off x="14985" y="6065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1170"/>
                        <wps:cNvCnPr/>
                        <wps:spPr bwMode="auto">
                          <a:xfrm>
                            <a:off x="14985" y="6284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1171"/>
                        <wps:cNvCnPr/>
                        <wps:spPr bwMode="auto">
                          <a:xfrm flipH="1" flipV="1">
                            <a:off x="14905" y="6138"/>
                            <a:ext cx="8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Oval 11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955" y="611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1173"/>
                        <wps:cNvCnPr/>
                        <wps:spPr bwMode="auto">
                          <a:xfrm>
                            <a:off x="14942" y="6114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52" name="Group 1174"/>
                        <wpg:cNvGrpSpPr>
                          <a:grpSpLocks/>
                        </wpg:cNvGrpSpPr>
                        <wpg:grpSpPr bwMode="auto">
                          <a:xfrm>
                            <a:off x="15094" y="6647"/>
                            <a:ext cx="59" cy="264"/>
                            <a:chOff x="15094" y="6647"/>
                            <a:chExt cx="59" cy="264"/>
                          </a:xfrm>
                        </wpg:grpSpPr>
                        <wps:wsp>
                          <wps:cNvPr id="653" name="Rectangle 11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094" y="6704"/>
                              <a:ext cx="59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Line 1176"/>
                          <wps:cNvCnPr/>
                          <wps:spPr bwMode="auto">
                            <a:xfrm>
                              <a:off x="15123" y="6647"/>
                              <a:ext cx="0" cy="2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5" name="Group 1177"/>
                        <wpg:cNvGrpSpPr>
                          <a:grpSpLocks/>
                        </wpg:cNvGrpSpPr>
                        <wpg:grpSpPr bwMode="auto">
                          <a:xfrm>
                            <a:off x="15043" y="6381"/>
                            <a:ext cx="123" cy="316"/>
                            <a:chOff x="15043" y="6381"/>
                            <a:chExt cx="123" cy="316"/>
                          </a:xfrm>
                        </wpg:grpSpPr>
                        <wps:wsp>
                          <wps:cNvPr id="656" name="Line 1178"/>
                          <wps:cNvCnPr/>
                          <wps:spPr bwMode="auto">
                            <a:xfrm flipV="1">
                              <a:off x="15124" y="638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1179"/>
                          <wps:cNvCnPr/>
                          <wps:spPr bwMode="auto">
                            <a:xfrm>
                              <a:off x="15124" y="6600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1180"/>
                          <wps:cNvCnPr/>
                          <wps:spPr bwMode="auto">
                            <a:xfrm flipH="1" flipV="1">
                              <a:off x="15043" y="6454"/>
                              <a:ext cx="81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Oval 11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093" y="6430"/>
                              <a:ext cx="58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1182"/>
                          <wps:cNvCnPr/>
                          <wps:spPr bwMode="auto">
                            <a:xfrm>
                              <a:off x="15080" y="6430"/>
                              <a:ext cx="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1" name="Line 1183"/>
                        <wps:cNvCnPr/>
                        <wps:spPr bwMode="auto">
                          <a:xfrm>
                            <a:off x="15262" y="5893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2" name="Text Box 11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683" y="7504"/>
                            <a:ext cx="9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HTA/BTA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265" y="2354"/>
                            <a:ext cx="590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HTB</w:t>
                              </w:r>
                            </w:p>
                            <w:p w:rsidR="00214218" w:rsidRDefault="00214218">
                              <w:r>
                                <w:t>HTA</w:t>
                              </w:r>
                            </w:p>
                            <w:p w:rsidR="00214218" w:rsidRDefault="00214218"/>
                            <w:p w:rsidR="00214218" w:rsidRDefault="00214218"/>
                            <w:p w:rsidR="00214218" w:rsidRDefault="00214218"/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664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2162" y="2353"/>
                            <a:ext cx="1077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r>
                                <w:t>Poste</w:t>
                              </w:r>
                              <w:r w:rsidR="00F86C63">
                                <w:t>(s)</w:t>
                              </w:r>
                            </w:p>
                            <w:p w:rsidR="00214218" w:rsidRDefault="00214218">
                              <w:r>
                                <w:t>Source</w:t>
                              </w:r>
                              <w:r w:rsidR="00F86C63">
                                <w:t>(s)</w:t>
                              </w:r>
                            </w:p>
                            <w:p w:rsidR="00214218" w:rsidRDefault="00214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Oval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16" y="2345"/>
                            <a:ext cx="270" cy="2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11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16" y="2541"/>
                            <a:ext cx="270" cy="2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1189"/>
                        <wps:cNvCnPr/>
                        <wps:spPr bwMode="auto">
                          <a:xfrm flipV="1">
                            <a:off x="13251" y="2812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1190"/>
                        <wps:cNvCnPr/>
                        <wps:spPr bwMode="auto">
                          <a:xfrm>
                            <a:off x="13251" y="3031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1191"/>
                        <wps:cNvCnPr/>
                        <wps:spPr bwMode="auto">
                          <a:xfrm flipH="1" flipV="1">
                            <a:off x="13170" y="2885"/>
                            <a:ext cx="81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1192"/>
                        <wps:cNvCnPr/>
                        <wps:spPr bwMode="auto">
                          <a:xfrm>
                            <a:off x="13225" y="2874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1193"/>
                        <wps:cNvCnPr/>
                        <wps:spPr bwMode="auto">
                          <a:xfrm flipH="1">
                            <a:off x="13222" y="2873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194"/>
                        <wps:cNvCnPr/>
                        <wps:spPr bwMode="auto">
                          <a:xfrm>
                            <a:off x="12666" y="3130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1195"/>
                        <wps:cNvCnPr/>
                        <wps:spPr bwMode="auto">
                          <a:xfrm flipV="1">
                            <a:off x="12664" y="313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1196"/>
                        <wps:cNvCnPr/>
                        <wps:spPr bwMode="auto">
                          <a:xfrm>
                            <a:off x="12664" y="3350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1197"/>
                        <wps:cNvCnPr/>
                        <wps:spPr bwMode="auto">
                          <a:xfrm flipH="1" flipV="1">
                            <a:off x="12584" y="3204"/>
                            <a:ext cx="8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198"/>
                        <wps:cNvCnPr/>
                        <wps:spPr bwMode="auto">
                          <a:xfrm>
                            <a:off x="12638" y="3193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199"/>
                        <wps:cNvCnPr/>
                        <wps:spPr bwMode="auto">
                          <a:xfrm flipH="1">
                            <a:off x="12635" y="3192"/>
                            <a:ext cx="5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78" name="Group 1200"/>
                        <wpg:cNvGrpSpPr>
                          <a:grpSpLocks/>
                        </wpg:cNvGrpSpPr>
                        <wpg:grpSpPr bwMode="auto">
                          <a:xfrm>
                            <a:off x="13757" y="3131"/>
                            <a:ext cx="111" cy="508"/>
                            <a:chOff x="13757" y="3131"/>
                            <a:chExt cx="111" cy="508"/>
                          </a:xfrm>
                        </wpg:grpSpPr>
                        <wps:wsp>
                          <wps:cNvPr id="679" name="Line 1201"/>
                          <wps:cNvCnPr/>
                          <wps:spPr bwMode="auto">
                            <a:xfrm flipV="1">
                              <a:off x="13837" y="313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1202"/>
                          <wps:cNvCnPr/>
                          <wps:spPr bwMode="auto">
                            <a:xfrm>
                              <a:off x="13837" y="3350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1203"/>
                          <wps:cNvCnPr/>
                          <wps:spPr bwMode="auto">
                            <a:xfrm flipH="1" flipV="1">
                              <a:off x="13757" y="3204"/>
                              <a:ext cx="8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1204"/>
                          <wps:cNvCnPr/>
                          <wps:spPr bwMode="auto">
                            <a:xfrm>
                              <a:off x="13811" y="3193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1205"/>
                          <wps:cNvCnPr/>
                          <wps:spPr bwMode="auto">
                            <a:xfrm flipH="1">
                              <a:off x="13808" y="3192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1206"/>
                          <wps:cNvCnPr/>
                          <wps:spPr bwMode="auto">
                            <a:xfrm>
                              <a:off x="13837" y="3422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5" name="Line 1207"/>
                        <wps:cNvCnPr/>
                        <wps:spPr bwMode="auto">
                          <a:xfrm>
                            <a:off x="11970" y="3447"/>
                            <a:ext cx="2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6" name="Line 1208"/>
                        <wps:cNvCnPr/>
                        <wps:spPr bwMode="auto">
                          <a:xfrm>
                            <a:off x="12162" y="3639"/>
                            <a:ext cx="2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7" name="Line 1209"/>
                        <wps:cNvCnPr/>
                        <wps:spPr bwMode="auto">
                          <a:xfrm>
                            <a:off x="11971" y="3447"/>
                            <a:ext cx="0" cy="2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8" name="Line 1210"/>
                        <wps:cNvCnPr/>
                        <wps:spPr bwMode="auto">
                          <a:xfrm>
                            <a:off x="11273" y="5887"/>
                            <a:ext cx="6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9" name="Line 1211"/>
                        <wps:cNvCnPr/>
                        <wps:spPr bwMode="auto">
                          <a:xfrm>
                            <a:off x="12161" y="3639"/>
                            <a:ext cx="0" cy="2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0" name="Line 1212"/>
                        <wps:cNvCnPr/>
                        <wps:spPr bwMode="auto">
                          <a:xfrm>
                            <a:off x="11550" y="6060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1" name="Line 1213"/>
                        <wps:cNvCnPr/>
                        <wps:spPr bwMode="auto">
                          <a:xfrm>
                            <a:off x="14524" y="3447"/>
                            <a:ext cx="0" cy="32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2" name="Line 1214"/>
                        <wps:cNvCnPr/>
                        <wps:spPr bwMode="auto">
                          <a:xfrm>
                            <a:off x="14333" y="3639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3" name="Line 1215"/>
                        <wps:cNvCnPr/>
                        <wps:spPr bwMode="auto">
                          <a:xfrm flipH="1">
                            <a:off x="14524" y="5892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4" name="Line 1216"/>
                        <wps:cNvCnPr/>
                        <wps:spPr bwMode="auto">
                          <a:xfrm flipH="1">
                            <a:off x="14333" y="6063"/>
                            <a:ext cx="6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5" name="Line 1217"/>
                        <wps:cNvCnPr/>
                        <wps:spPr bwMode="auto">
                          <a:xfrm>
                            <a:off x="13129" y="6530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6" name="Line 1218"/>
                        <wps:cNvCnPr/>
                        <wps:spPr bwMode="auto">
                          <a:xfrm>
                            <a:off x="13408" y="6709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7" name="Line 1219"/>
                        <wps:cNvCnPr/>
                        <wps:spPr bwMode="auto">
                          <a:xfrm>
                            <a:off x="11272" y="3784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8" name="Line 1220"/>
                        <wps:cNvCnPr/>
                        <wps:spPr bwMode="auto">
                          <a:xfrm>
                            <a:off x="11550" y="3959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9" name="Line 1221"/>
                        <wps:cNvCnPr/>
                        <wps:spPr bwMode="auto">
                          <a:xfrm flipH="1">
                            <a:off x="14524" y="3784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0" name="Line 1222"/>
                        <wps:cNvCnPr/>
                        <wps:spPr bwMode="auto">
                          <a:xfrm flipH="1">
                            <a:off x="14333" y="3957"/>
                            <a:ext cx="6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1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522" y="1778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Double dérivation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1202" y="451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2" y="661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13059" y="7262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4913" y="6619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13" y="4504"/>
                            <a:ext cx="19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218" w:rsidRDefault="0021421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30" o:spid="_x0000_s1358" style="position:absolute;left:0;text-align:left;margin-left:9.15pt;margin-top:6.95pt;width:231.55pt;height:334.45pt;z-index:251661312" coordorigin="10960,1778" coordsize="4631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" o:allowincell="f">
                <v:rect id="Rectangle 1053" o:spid="_x0000_s1359" style="position:absolute;left:14790;top:3671;width:629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Yt8cA&#10;AADcAAAADwAAAGRycy9kb3ducmV2LnhtbESPX0vDQBDE3wt+h2MFX4q9tNIisdciAcGXIP2j+Ljk&#10;tkk0t5fmtk389l6h0MdhZn7DLNeDa9SZulB7NjCdJKCIC29rLg3sd2+Pz6CCIFtsPJOBPwqwXt2N&#10;lpha3/OGzlspVYRwSNFAJdKmWoeiIodh4lvi6B1851Ci7EptO+wj3DV6liQL7bDmuFBhS1lFxe/2&#10;5AwcZP7Vf36cju3xOxuXkuc/2Sw35uF+eH0BJTTILXxtv1sD86cpXM7EI6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3GLfHAAAA3AAAAA8AAAAAAAAAAAAAAAAAmAIAAGRy&#10;cy9kb3ducmV2LnhtbFBLBQYAAAAABAAEAPUAAACMAwAAAAA=&#10;">
                  <v:stroke dashstyle="dash"/>
                  <o:lock v:ext="edit" aspectratio="t"/>
                </v:rect>
                <v:line id="Line 1054" o:spid="_x0000_s1360" style="position:absolute;visibility:visible;mso-wrap-style:square" from="14987,4273" to="15262,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5xs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wWYd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LnGxAAAANwAAAAPAAAAAAAAAAAA&#10;AAAAAKECAABkcnMvZG93bnJldi54bWxQSwUGAAAAAAQABAD5AAAAkgMAAAAA&#10;" strokecolor="green"/>
                <v:oval id="Oval 1055" o:spid="_x0000_s1361" style="position:absolute;left:14988;top:4802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Q78UA&#10;AADcAAAADwAAAGRycy9kb3ducmV2LnhtbESPQWvCQBSE7wX/w/IEL6VuVEzbNKuoINSLoJaeH9nX&#10;JCT7Nu6uJv333UKhx2FmvmHy9WBacSfna8sKZtMEBHFhdc2lgo/L/ukFhA/IGlvLpOCbPKxXo4cc&#10;M217PtH9HEoRIewzVFCF0GVS+qIig35qO+LofVlnMETpSqkd9hFuWjlPklQarDkuVNjRrqKiOd+M&#10;grBMH19dv/301+Y5aQ/Hqz90qVKT8bB5AxFoCP/hv/a7VrBcLO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RDvxQAAANwAAAAPAAAAAAAAAAAAAAAAAJgCAABkcnMv&#10;ZG93bnJldi54bWxQSwUGAAAAAAQABAD1AAAAigMAAAAA&#10;" strokecolor="green">
                  <o:lock v:ext="edit" aspectratio="t"/>
                </v:oval>
                <v:oval id="Oval 1056" o:spid="_x0000_s1362" style="position:absolute;left:14988;top:4997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BGcUA&#10;AADcAAAADwAAAGRycy9kb3ducmV2LnhtbESPT2vCQBTE74V+h+UVvNVN/YdE11AqQg/2YBS9PrLP&#10;bGz2bchuTPrtu4WCx2FmfsOss8HW4k6trxwreBsnIIgLpysuFZyOu9clCB+QNdaOScEPecg2z09r&#10;TLXr+UD3PJQiQtinqMCE0KRS+sKQRT92DXH0rq61GKJsS6lb7CPc1nKSJAtpseK4YLChD0PFd95Z&#10;BRX2+0ve7b92XJpBXrbHs5/dlBq9DO8rEIGG8Aj/tz+1gvl0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kEZxQAAANwAAAAPAAAAAAAAAAAAAAAAAJgCAABkcnMv&#10;ZG93bnJldi54bWxQSwUGAAAAAAQABAD1AAAAigMAAAAA&#10;" filled="f" strokecolor="green">
                  <o:lock v:ext="edit" aspectratio="t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57" o:spid="_x0000_s1363" type="#_x0000_t5" style="position:absolute;left:15084;top:4072;width:73;height:6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96MMA&#10;AADcAAAADwAAAGRycy9kb3ducmV2LnhtbESPS6vCMBSE98L9D+FccKepiiLVKOILuQvBx8bdoTk2&#10;xeakNFHrvzfCBZfDzHzDTOeNLcWDal84VtDrJiCIM6cLzhWcT5vOGIQPyBpLx6TgRR7ms5/WFFPt&#10;nnygxzHkIkLYp6jAhFClUvrMkEXfdRVx9K6uthiirHOpa3xGuC1lP0lG0mLBccFgRUtD2e14twrG&#10;67DbklksR3h7DS653q/+/F2p9m+zmIAI1IRv+L+90wqGgyF8zs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96MMAAADcAAAADwAAAAAAAAAAAAAAAACYAgAAZHJzL2Rv&#10;d25yZXYueG1sUEsFBgAAAAAEAAQA9QAAAIgDAAAAAA==&#10;" filled="f" fillcolor="#930">
                  <o:lock v:ext="edit" aspectratio="t"/>
                </v:shape>
                <v:line id="Line 1058" o:spid="_x0000_s1364" style="position:absolute;visibility:visible;mso-wrap-style:square" from="14950,4102" to="15102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Lgc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m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wLgcUAAADcAAAADwAAAAAAAAAA&#10;AAAAAAChAgAAZHJzL2Rvd25yZXYueG1sUEsFBgAAAAAEAAQA+QAAAJMDAAAAAA==&#10;">
                  <v:stroke dashstyle="dash"/>
                </v:line>
                <v:line id="Line 1059" o:spid="_x0000_s1365" style="position:absolute;visibility:visible;mso-wrap-style:square" from="15144,4102" to="1522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uGs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CuGsUAAADcAAAADwAAAAAAAAAA&#10;AAAAAAChAgAAZHJzL2Rvd25yZXYueG1sUEsFBgAAAAAEAAQA+QAAAJMDAAAAAA==&#10;">
                  <v:stroke dashstyle="dash"/>
                </v:line>
                <v:line id="Line 1060" o:spid="_x0000_s1366" style="position:absolute;flip:y;visibility:visible;mso-wrap-style:square" from="15262,3957" to="15262,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<v:line id="Line 1061" o:spid="_x0000_s1367" style="position:absolute;visibility:visible;mso-wrap-style:square" from="15262,4176" to="15262,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rt8UAAADcAAAADwAAAGRycy9kb3ducmV2LnhtbESPQWvCQBSE7wX/w/IEb82mKWk1ugla&#10;EQo9Ve39kX0mabJvQ3Y18d93C4Ueh5n5htkUk+nEjQbXWFbwFMUgiEurG64UnE+HxyUI55E1dpZJ&#10;wZ0cFPnsYYOZtiN/0u3oKxEg7DJUUHvfZ1K6siaDLrI9cfAudjDogxwqqQccA9x0MonjF2mw4bBQ&#10;Y09vNZXt8WoUtOex2vevuxRPy7a9fH8kX36XKLWYT9s1CE+T/w//td+1gvR5Bb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rt8UAAADcAAAADwAAAAAAAAAA&#10;AAAAAAChAgAAZHJzL2Rvd25yZXYueG1sUEsFBgAAAAAEAAQA+QAAAJMDAAAAAA==&#10;" strokecolor="green"/>
                <v:line id="Line 1062" o:spid="_x0000_s1368" style="position:absolute;flip:x y;visibility:visible;mso-wrap-style:square" from="15182,4030" to="15262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Z/8IAAADcAAAADwAAAGRycy9kb3ducmV2LnhtbERPz2vCMBS+C/sfwhvspqndlNEZZRNW&#10;PIm6MXZ8JG9NWfNSmmjb/94cBI8f3+/VZnCNuFAXas8K5rMMBLH2puZKwffX5/QVRIjIBhvPpGCk&#10;AJv1w2SFhfE9H+lyipVIIRwKVGBjbAspg7bkMMx8S5y4P985jAl2lTQd9incNTLPsqV0WHNqsNjS&#10;1pL+P52dgp/nMbe6+cgOe1/OS427Ms9/lXp6HN7fQEQa4l18c++MgsVLmp/OpCMg1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UZ/8IAAADcAAAADwAAAAAAAAAAAAAA&#10;AAChAgAAZHJzL2Rvd25yZXYueG1sUEsFBgAAAAAEAAQA+QAAAJADAAAAAA==&#10;" strokecolor="green"/>
                <v:oval id="Oval 1063" o:spid="_x0000_s1369" style="position:absolute;left:15232;top:400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a+sQA&#10;AADcAAAADwAAAGRycy9kb3ducmV2LnhtbESPQWsCMRSE7wX/Q3hCb5ooXaurUUQo2J7sthdvj81z&#10;s7p5WTapbv99Iwg9DjPzDbPa9K4RV+pC7VnDZKxAEJfe1Fxp+P56G81BhIhssPFMGn4pwGY9eFph&#10;bvyNP+laxEokCIccNdgY21zKUFpyGMa+JU7eyXcOY5JdJU2HtwR3jZwqNZMOa04LFlvaWSovxY/T&#10;8E7zbHHc1+bwmhWHs1WXj+lZaf087LdLEJH6+B9+tPdGQ/Yygf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WvrEAAAA3AAAAA8AAAAAAAAAAAAAAAAAmAIAAGRycy9k&#10;b3ducmV2LnhtbFBLBQYAAAAABAAEAPUAAACJAwAAAAA=&#10;" strokecolor="blue">
                  <o:lock v:ext="edit" aspectratio="t"/>
                </v:oval>
                <v:line id="Line 1064" o:spid="_x0000_s1370" style="position:absolute;visibility:visible;mso-wrap-style:square" from="15219,4006" to="15304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lTcMAAADcAAAADwAAAGRycy9kb3ducmV2LnhtbESPQWsCMRSE7wX/Q3iCt5pVtMpqFCks&#10;SG+1gtfH5rm77uYlJKm79tc3QqHHYWa+Ybb7wXTiTj40lhXMphkI4tLqhisF56/idQ0iRGSNnWVS&#10;8KAA+93oZYu5tj1/0v0UK5EgHHJUUMfocilDWZPBMLWOOHlX6w3GJH0ltcc+wU0n51n2Jg02nBZq&#10;dPReU9mevo0C17aucX1xW52L7iez/hLsx0WpyXg4bEBEGuJ/+K991AqWizk8z6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5pU3DAAAA3AAAAA8AAAAAAAAAAAAA&#10;AAAAoQIAAGRycy9kb3ducmV2LnhtbFBLBQYAAAAABAAEAPkAAACRAwAAAAA=&#10;" strokecolor="blue"/>
                <v:line id="Line 1065" o:spid="_x0000_s1371" style="position:absolute;flip:y;visibility:visible;mso-wrap-style:square" from="14985,3957" to="14985,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KzcYAAADcAAAADwAAAGRycy9kb3ducmV2LnhtbESPW2sCMRSE3wv9D+EUfKtZL3VlaxQp&#10;CEov6OoPON0c99LNyZJE3f77plDo4zAz3zCLVW9acSXna8sKRsMEBHFhdc2lgtNx8zgH4QOyxtYy&#10;KfgmD6vl/d0CM21vfKBrHkoRIewzVFCF0GVS+qIig35oO+Lona0zGKJ0pdQObxFuWjlOkpk0WHNc&#10;qLCjl4qKr/xiFKTj90K+urdps/9Md35tm/Qjb5QaPPTrZxCB+vAf/mtvtYKn6Q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qis3GAAAA3AAAAA8AAAAAAAAA&#10;AAAAAAAAoQIAAGRycy9kb3ducmV2LnhtbFBLBQYAAAAABAAEAPkAAACUAwAAAAA=&#10;" strokecolor="green"/>
                <v:line id="Line 1066" o:spid="_x0000_s1372" style="position:absolute;visibility:visible;mso-wrap-style:square" from="14985,4176" to="14985,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3VMMAAADcAAAADwAAAGRycy9kb3ducmV2LnhtbESPT4vCMBTE78J+h/CEvWlq8R9do6wu&#10;C4Inq94fzbPttnkpTbTdb28EweMwM79hVpve1OJOrSstK5iMIxDEmdUl5wrOp9/REoTzyBpry6Tg&#10;nxxs1h+DFSbadnyke+pzESDsElRQeN8kUrqsIINubBvi4F1ta9AH2eZSt9gFuKllHEVzabDksFBg&#10;Q7uCsiq9GQXVuct/msV2hqdlVV3/DvHFb2OlPof99xcIT71/h1/tvVYwm0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b91TDAAAA3AAAAA8AAAAAAAAAAAAA&#10;AAAAoQIAAGRycy9kb3ducmV2LnhtbFBLBQYAAAAABAAEAPkAAACRAwAAAAA=&#10;" strokecolor="green"/>
                <v:line id="Line 1067" o:spid="_x0000_s1373" style="position:absolute;flip:x y;visibility:visible;mso-wrap-style:square" from="14905,4030" to="14985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6Z8QAAADcAAAADwAAAGRycy9kb3ducmV2LnhtbESPQWsCMRSE74L/ITyht5p1rSJbo7SC&#10;i6dSbZEeH8nrZunmZdlEXf99Iwgeh5n5hlmue9eIM3Wh9qxgMs5AEGtvaq4UfH9tnxcgQkQ22Hgm&#10;BVcKsF4NB0ssjL/wns6HWIkE4VCgAhtjW0gZtCWHYexb4uT9+s5hTLKrpOnwkuCukXmWzaXDmtOC&#10;xZY2lvTf4eQUHKfX3OrmPfv88OWk1Lgr8/xHqadR//YKIlIfH+F7e2cUzF5mcDu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rpnxAAAANwAAAAPAAAAAAAAAAAA&#10;AAAAAKECAABkcnMvZG93bnJldi54bWxQSwUGAAAAAAQABAD5AAAAkgMAAAAA&#10;" strokecolor="green"/>
                <v:oval id="Oval 1068" o:spid="_x0000_s1374" style="position:absolute;left:14955;top:400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ACsQA&#10;AADcAAAADwAAAGRycy9kb3ducmV2LnhtbESPQWvCQBSE7wX/w/IEL0U3So0aXaUtFPRSqIrnR/aZ&#10;BLNv4+7WxH/vCoUeh5n5hlltOlOLGzlfWVYwHiUgiHOrKy4UHA9fwzkIH5A11pZJwZ08bNa9lxVm&#10;2rb8Q7d9KESEsM9QQRlCk0np85IM+pFtiKN3ts5giNIVUjtsI9zUcpIkqTRYcVwosaHPkvLL/tco&#10;CNP0deHaj5O/XmZJvfu++l2TKjXod+9LEIG68B/+a2+1gulbCs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wArEAAAA3AAAAA8AAAAAAAAAAAAAAAAAmAIAAGRycy9k&#10;b3ducmV2LnhtbFBLBQYAAAAABAAEAPUAAACJAwAAAAA=&#10;" strokecolor="green">
                  <o:lock v:ext="edit" aspectratio="t"/>
                </v:oval>
                <v:line id="Line 1069" o:spid="_x0000_s1375" style="position:absolute;visibility:visible;mso-wrap-style:square" from="14942,4006" to="15027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lpI8QAAADcAAAADwAAAGRycy9kb3ducmV2LnhtbESPzWrDMBCE74W8g9hAbo0cEzfBiWLi&#10;lEKhp+bnvlgb27G1MpZqu29fFQo9DjPzDbPPJtOKgXpXW1awWkYgiAuray4VXC9vz1sQziNrbC2T&#10;gm9ykB1mT3tMtR35k4azL0WAsEtRQeV9l0rpiooMuqXtiIN3t71BH2RfSt3jGOCmlXEUvUiDNYeF&#10;Cjs6VVQ05y+joLmO5Wu3yRO8bJvm/viIbz6PlVrMp+MOhKfJ/4f/2u9aQbLe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WkjxAAAANwAAAAPAAAAAAAAAAAA&#10;AAAAAKECAABkcnMvZG93bnJldi54bWxQSwUGAAAAAAQABAD5AAAAkgMAAAAA&#10;" strokecolor="green"/>
                <v:rect id="Rectangle 1070" o:spid="_x0000_s1376" style="position:absolute;left:15094;top:4596;width: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w3MEA&#10;AADcAAAADwAAAGRycy9kb3ducmV2LnhtbERPz2vCMBS+D/wfwhO8zdRtinSmRYQOb2LdwOOjeWu7&#10;NS8hybT+9+Yw8Pjx/d6UoxnEhXzoLStYzDMQxI3VPbcKPk/V8xpEiMgaB8uk4EYBymLytMFc2ysf&#10;6VLHVqQQDjkq6GJ0uZSh6chgmFtHnLhv6w3GBH0rtcdrCjeDfMmylTTYc2ro0NGuo+a3/jMKPlo8&#10;vFa6zn58dbar25fb6qVTajYdt+8gIo3xIf5377WC5Vtam86kIy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cNzBAAAA3AAAAA8AAAAAAAAAAAAAAAAAmAIAAGRycy9kb3du&#10;cmV2LnhtbFBLBQYAAAAABAAEAPUAAACGAwAAAAA=&#10;" strokecolor="green">
                  <o:lock v:ext="edit" aspectratio="t"/>
                </v:rect>
                <v:line id="Line 1071" o:spid="_x0000_s1377" style="position:absolute;visibility:visible;mso-wrap-style:square" from="15123,4539" to="15123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pYysUAAADcAAAADwAAAGRycy9kb3ducmV2LnhtbESPQWvCQBSE7wX/w/IEb82moWk1ugla&#10;EQo9Ve39kX0mabJvQ3Y18d93C4Ueh5n5htkUk+nEjQbXWFbwFMUgiEurG64UnE+HxyUI55E1dpZJ&#10;wZ0cFPnsYYOZtiN/0u3oKxEg7DJUUHvfZ1K6siaDLrI9cfAudjDogxwqqQccA9x0MonjF2mw4bBQ&#10;Y09vNZXt8WoUtOex2vevuxRPy7a9fH8kX36XKLWYT9s1CE+T/w//td+1gvR5Bb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pYysUAAADcAAAADwAAAAAAAAAA&#10;AAAAAAChAgAAZHJzL2Rvd25yZXYueG1sUEsFBgAAAAAEAAQA+QAAAJMDAAAAAA==&#10;" strokecolor="green"/>
                <v:line id="Line 1072" o:spid="_x0000_s1378" style="position:absolute;flip:y;visibility:visible;mso-wrap-style:square" from="15124,4273" to="1512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GCZ8IAAADcAAAADwAAAGRycy9kb3ducmV2LnhtbERP3WrCMBS+H/gO4QjezVTRVTqjiCA4&#10;5kS7PcBZc+yPzUlJMu3e3lwMdvnx/S/XvWnFjZyvLSuYjBMQxIXVNZcKvj53zwsQPiBrbC2Tgl/y&#10;sF4NnpaYaXvnM93yUIoYwj5DBVUIXSalLyoy6Me2I47cxTqDIUJXSu3wHsNNK6dJ8iIN1hwbKuxo&#10;W1FxzX+MgnT6Uch3d5g1p+/0zW9skx7zRqnRsN+8ggjUh3/xn3uvFczncX48E4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GCZ8IAAADcAAAADwAAAAAAAAAAAAAA&#10;AAChAgAAZHJzL2Rvd25yZXYueG1sUEsFBgAAAAAEAAQA+QAAAJADAAAAAA==&#10;" strokecolor="green"/>
                <v:line id="Line 1073" o:spid="_x0000_s1379" style="position:absolute;visibility:visible;mso-wrap-style:square" from="15124,4492" to="15124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CEcMAAADcAAAADwAAAGRycy9kb3ducmV2LnhtbESPT4vCMBTE7wt+h/AEb2tqoatUo/gH&#10;YcHTWr0/mmdb27yUJtrutzcLCx6HmfkNs9oMphFP6lxlWcFsGoEgzq2uuFBwyY6fCxDOI2tsLJOC&#10;X3KwWY8+Vphq2/MPPc++EAHCLkUFpfdtKqXLSzLoprYlDt7NdgZ9kF0hdYd9gJtGxlH0JQ1WHBZK&#10;bGlfUl6fH0ZBfemLQzvfJZgt6vp2P8VXv4uVmoyH7RKEp8G/w//tb60gSWbwdyYc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1whHDAAAA3AAAAA8AAAAAAAAAAAAA&#10;AAAAoQIAAGRycy9kb3ducmV2LnhtbFBLBQYAAAAABAAEAPkAAACRAwAAAAA=&#10;" strokecolor="green"/>
                <v:line id="Line 1074" o:spid="_x0000_s1380" style="position:absolute;flip:x y;visibility:visible;mso-wrap-style:square" from="15043,4346" to="15124,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0zsQAAADcAAAADwAAAGRycy9kb3ducmV2LnhtbESPQWsCMRSE74X+h/AKvdWsKZayGsUW&#10;uniSVot4fCTPzeLmZdmkuv57UxA8DjPzDTNbDL4VJ+pjE1jDeFSAIDbBNlxr+N1+vbyDiAnZYhuY&#10;NFwowmL++DDD0oYz/9Bpk2qRIRxL1OBS6kopo3HkMY5CR5y9Q+g9piz7WtoezxnuW6mK4k16bDgv&#10;OOzo05E5bv68ht3rRTnTfhTf61CNK4OrSqm91s9Pw3IKItGQ7uFbe2U1TCYK/s/kI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rTOxAAAANwAAAAPAAAAAAAAAAAA&#10;AAAAAKECAABkcnMvZG93bnJldi54bWxQSwUGAAAAAAQABAD5AAAAkgMAAAAA&#10;" strokecolor="green"/>
                <v:oval id="Oval 1075" o:spid="_x0000_s1381" style="position:absolute;left:15093;top:4322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1T8UA&#10;AADcAAAADwAAAGRycy9kb3ducmV2LnhtbESPQWvCQBSE70L/w/KEXopu2pJUo6tooaCXQq14fmSf&#10;STD7Nu5uTfz3rlDwOMzMN8x82ZtGXMj52rKC13ECgriwuuZSwf73azQB4QOyxsYyKbiSh+XiaTDH&#10;XNuOf+iyC6WIEPY5KqhCaHMpfVGRQT+2LXH0jtYZDFG6UmqHXYSbRr4lSSYN1hwXKmzps6LitPsz&#10;CkKavUxdtz748+kjabbfZ79tM6Weh/1qBiJQHx7h//ZGK0j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vVPxQAAANwAAAAPAAAAAAAAAAAAAAAAAJgCAABkcnMv&#10;ZG93bnJldi54bWxQSwUGAAAAAAQABAD1AAAAigMAAAAA&#10;" strokecolor="green">
                  <o:lock v:ext="edit" aspectratio="t"/>
                </v:oval>
                <v:line id="Line 1076" o:spid="_x0000_s1382" style="position:absolute;visibility:visible;mso-wrap-style:square" from="15080,4322" to="15166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hicQAAADcAAAADwAAAGRycy9kb3ducmV2LnhtbESPS4vCQBCE78L+h6EX9qYTw0Yl6yg+&#10;WBA8+dh7k2mTmExPyIwm++8dQfBYVNVX1HzZm1rcqXWlZQXjUQSCOLO65FzB+fQ7nIFwHlljbZkU&#10;/JOD5eJjMMdU244PdD/6XAQIuxQVFN43qZQuK8igG9mGOHgX2xr0Qba51C12AW5qGUfRRBosOSwU&#10;2NCmoKw63oyC6tzl22a6TvA0q6rLdR//+XWs1Ndnv/oB4an37/CrvdMKkuQb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mGJxAAAANwAAAAPAAAAAAAAAAAA&#10;AAAAAKECAABkcnMvZG93bnJldi54bWxQSwUGAAAAAAQABAD5AAAAkgMAAAAA&#10;" strokecolor="green"/>
                <v:line id="Line 1077" o:spid="_x0000_s1383" style="position:absolute;visibility:visible;mso-wrap-style:square" from="15262,3785" to="15262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r5MMAAADcAAAADwAAAGRycy9kb3ducmV2LnhtbESPQWvCQBSE7wX/w/IEb3WjkLZEV5FC&#10;QLxpBa+P7GsSk3277G5N9Ne7hUKPw8x8w6y3o+nFjXxoLStYzDMQxJXVLdcKzl/l6weIEJE19pZJ&#10;wZ0CbDeTlzUW2g58pNsp1iJBOBSooInRFVKGqiGDYW4dcfK+rTcYk/S11B6HBDe9XGbZmzTYclpo&#10;0NFnQ1V3+jEKXNe51g3l9f1c9o/M+kuwh4tSs+m4W4GINMb/8F97rxXkeQ6/Z9IR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Jq+TDAAAA3AAAAA8AAAAAAAAAAAAA&#10;AAAAoQIAAGRycy9kb3ducmV2LnhtbFBLBQYAAAAABAAEAPkAAACRAwAAAAA=&#10;" strokecolor="blue"/>
                <v:shape id="Text Box 1078" o:spid="_x0000_s1384" type="#_x0000_t202" style="position:absolute;left:14684;top:5398;width:90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14218" w:rsidRDefault="00214218">
                        <w:r>
                          <w:t>HTA/BTA</w:t>
                        </w:r>
                      </w:p>
                    </w:txbxContent>
                  </v:textbox>
                </v:shape>
                <v:rect id="Rectangle 1079" o:spid="_x0000_s1385" style="position:absolute;left:11076;top:36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A+MYA&#10;AADcAAAADwAAAGRycy9kb3ducmV2LnhtbESPQUvDQBSE7wX/w/IEL2I3LUQldlskUPASim0Vj4/s&#10;axLNvk2zr036711B6HGYmW+YxWp0rTpTHxrPBmbTBBRx6W3DlYH9bv3wDCoIssXWMxm4UIDV8may&#10;wMz6gd/pvJVKRQiHDA3UIl2mdShrchimviOO3sH3DiXKvtK2xyHCXavnSfKoHTYcF2rsKK+p/Nme&#10;nIGDpJ/Dx+Z07I5f+X0lRfGdzwtj7m7H1xdQQqNcw//tN2sgTZ/g70w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3A+MYAAADcAAAADwAAAAAAAAAAAAAAAACYAgAAZHJz&#10;L2Rvd25yZXYueG1sUEsFBgAAAAAEAAQA9QAAAIsDAAAAAA==&#10;">
                  <v:stroke dashstyle="dash"/>
                  <o:lock v:ext="edit" aspectratio="t"/>
                </v:rect>
                <v:line id="Line 1080" o:spid="_x0000_s1386" style="position:absolute;visibility:visible;mso-wrap-style:square" from="11274,4276" to="11550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gEesAAAADcAAAADwAAAGRycy9kb3ducmV2LnhtbERPz0vDMBS+C/sfwhvsZtMJ1VGXDRkU&#10;xm7WQa+P5tnWNi8hiWvnX28OgseP7/f+uJhJ3MiHwbKCbZaDIG6tHrhTcP2oHncgQkTWOFkmBXcK&#10;cDysHvZYajvzO93q2IkUwqFEBX2MrpQytD0ZDJl1xIn7tN5gTNB3UnucU7iZ5FOeP0uDA6eGHh2d&#10;emrH+tsocOPoBjdXXy/XavrJrW+CvTRKbdbL2yuISEv8F/+5z1pBUaS16Uw6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IBHrAAAAA3AAAAA8AAAAAAAAAAAAAAAAA&#10;oQIAAGRycy9kb3ducmV2LnhtbFBLBQYAAAAABAAEAPkAAACOAwAAAAA=&#10;" strokecolor="blue"/>
                <v:oval id="Oval 1081" o:spid="_x0000_s1387" style="position:absolute;left:11275;top:4807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AIcQA&#10;AADcAAAADwAAAGRycy9kb3ducmV2LnhtbESPQWsCMRSE7wX/Q3gFbzWpsFa3RpFCQXuyqxdvj83r&#10;ZnXzsmyirv++EQSPw8x8w8yXvWvEhbpQe9bwPlIgiEtvaq407Hffb1MQISIbbDyThhsFWC4GL3PM&#10;jb/yL12KWIkE4ZCjBhtjm0sZSksOw8i3xMn7853DmGRXSdPhNcFdI8dKTaTDmtOCxZa+LJWn4uw0&#10;bGiazQ7r2mw/smJ7tOr0Mz4qrYev/eoTRKQ+PsOP9tpoyLIZ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wCHEAAAA3AAAAA8AAAAAAAAAAAAAAAAAmAIAAGRycy9k&#10;b3ducmV2LnhtbFBLBQYAAAAABAAEAPUAAACJAwAAAAA=&#10;" strokecolor="blue">
                  <o:lock v:ext="edit" aspectratio="t"/>
                </v:oval>
                <v:oval id="Oval 1082" o:spid="_x0000_s1388" style="position:absolute;left:11275;top:5003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M6sEA&#10;AADcAAAADwAAAGRycy9kb3ducmV2LnhtbERPy4rCMBTdC/5DuII7TRV0tGMUXwOCuPCxcHlp7jSl&#10;zU1pota/nyyEWR7Oe7FqbSWe1PjCsYLRMAFBnDldcK7gdv0ZzED4gKyxckwK3uRhtex2Fphq9+Iz&#10;PS8hFzGEfYoKTAh1KqXPDFn0Q1cTR+7XNRZDhE0udYOvGG4rOU6SqbRYcGwwWNPWUFZeHlZB+TUv&#10;zXFznMyrcncb3U/j7f5tler32vU3iEBt+Bd/3AetYDKN8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zjOrBAAAA3AAAAA8AAAAAAAAAAAAAAAAAmAIAAGRycy9kb3du&#10;cmV2LnhtbFBLBQYAAAAABAAEAPUAAACGAwAAAAA=&#10;" filled="f" strokecolor="blue">
                  <o:lock v:ext="edit" aspectratio="t"/>
                </v:oval>
                <v:shape id="AutoShape 1083" o:spid="_x0000_s1389" type="#_x0000_t5" style="position:absolute;left:11371;top:4074;width:73;height:6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U9sUA&#10;AADcAAAADwAAAGRycy9kb3ducmV2LnhtbESPQWvCQBSE7wX/w/IEb81GpUGiq4i2RXooNPXi7ZF9&#10;ZoPZtyG7JvHfdwuFHoeZ+YbZ7EbbiJ46XztWME9SEMSl0zVXCs7fb88rED4ga2wck4IHedhtJ08b&#10;zLUb+Iv6IlQiQtjnqMCE0OZS+tKQRZ+4ljh6V9dZDFF2ldQdDhFuG7lI00xarDkuGGzpYKi8FXer&#10;YPUaTu9k9ocMb4/lpdKfxw9/V2o2HfdrEIHG8B/+a5+0gpds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RT2xQAAANwAAAAPAAAAAAAAAAAAAAAAAJgCAABkcnMv&#10;ZG93bnJldi54bWxQSwUGAAAAAAQABAD1AAAAigMAAAAA&#10;" filled="f" fillcolor="#930">
                  <o:lock v:ext="edit" aspectratio="t"/>
                </v:shape>
                <v:line id="Line 1084" o:spid="_x0000_s1390" style="position:absolute;visibility:visible;mso-wrap-style:square" from="11237,4105" to="11389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in8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OBr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kIp/DAAAA3AAAAA8AAAAAAAAAAAAA&#10;AAAAoQIAAGRycy9kb3ducmV2LnhtbFBLBQYAAAAABAAEAPkAAACRAwAAAAA=&#10;">
                  <v:stroke dashstyle="dash"/>
                </v:line>
                <v:line id="Line 1085" o:spid="_x0000_s1391" style="position:absolute;visibility:visible;mso-wrap-style:square" from="11432,4105" to="1151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HBM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m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iHBMUAAADcAAAADwAAAAAAAAAA&#10;AAAAAAChAgAAZHJzL2Rvd25yZXYueG1sUEsFBgAAAAAEAAQA+QAAAJMDAAAAAA==&#10;">
                  <v:stroke dashstyle="dash"/>
                </v:line>
                <v:line id="Line 1086" o:spid="_x0000_s1392" style="position:absolute;flip:y;visibility:visible;mso-wrap-style:square" from="11550,3959" to="11550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O2cUAAADcAAAADwAAAGRycy9kb3ducmV2LnhtbESP3WoCMRSE7wu+QzgF72q2Yt2yNYoI&#10;glJb2q0PcNyc7o+bkyWJur69EQq9HGbmG2a26E0rzuR8bVnB8ygBQVxYXXOpYP+zfnoF4QOyxtYy&#10;KbiSh8V88DDDTNsLf9M5D6WIEPYZKqhC6DIpfVGRQT+yHXH0fq0zGKJ0pdQOLxFuWjlOkqk0WHNc&#10;qLCjVUXFMT8ZBen4o5Dvbjdpvg7p1i9tk37mjVLDx375BiJQH/7Df+2NVvAyncD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ZO2cUAAADcAAAADwAAAAAAAAAA&#10;AAAAAAChAgAAZHJzL2Rvd25yZXYueG1sUEsFBgAAAAAEAAQA+QAAAJMDAAAAAA==&#10;" strokecolor="green"/>
                <v:line id="Line 1087" o:spid="_x0000_s1393" style="position:absolute;visibility:visible;mso-wrap-style:square" from="11550,4178" to="11550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VhWcMAAADcAAAADwAAAGRycy9kb3ducmV2LnhtbESPT4vCMBTE7wt+h/CEva2pC/6hGkWE&#10;wrK3VcHro3m2tc1LSLK266c3C4LHYWZ+w6y3g+nEjXxoLCuYTjIQxKXVDVcKTsfiYwkiRGSNnWVS&#10;8EcBtpvR2xpzbXv+odshViJBOOSooI7R5VKGsiaDYWIdcfIu1huMSfpKao99gptOfmbZXBpsOC3U&#10;6GhfU9kefo0C17aucX1xXZyK7p5Zfw72+6zU+3jYrUBEGuIr/Gx/aQWz+Qz+z6Qj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lYVnDAAAA3AAAAA8AAAAAAAAAAAAA&#10;AAAAoQIAAGRycy9kb3ducmV2LnhtbFBLBQYAAAAABAAEAPkAAACRAwAAAAA=&#10;" strokecolor="blue"/>
                <v:line id="Line 1088" o:spid="_x0000_s1394" style="position:absolute;flip:x y;visibility:visible;mso-wrap-style:square" from="11469,4032" to="11550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MPWMMAAADcAAAADwAAAGRycy9kb3ducmV2LnhtbESPQYvCMBSE7wv+h/AEb2uqYFeqUUQQ&#10;BS+7VcTjo3m21ealJFHrvzcLC3scZuYbZr7sTCMe5HxtWcFomIAgLqyuuVRwPGw+pyB8QNbYWCYF&#10;L/KwXPQ+5php++QfeuShFBHCPkMFVQhtJqUvKjLoh7Yljt7FOoMhSldK7fAZ4aaR4yRJpcGa40KF&#10;La0rKm753SjYpuVU62JyPezz7en73O6dxC+lBv1uNQMRqAv/4b/2TiuYpCn8nolH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zD1jDAAAA3AAAAA8AAAAAAAAAAAAA&#10;AAAAoQIAAGRycy9kb3ducmV2LnhtbFBLBQYAAAAABAAEAPkAAACRAwAAAAA=&#10;" strokecolor="blue"/>
                <v:oval id="Oval 1089" o:spid="_x0000_s1395" style="position:absolute;left:11519;top:4008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58cUA&#10;AADcAAAADwAAAGRycy9kb3ducmV2LnhtbESPQWvCQBSE7wX/w/KEXopuWjDa1I3UQkEvgrb0/Mi+&#10;JiHZt3F3NfHfu4LgcZiZb5jlajCtOJPztWUFr9MEBHFhdc2lgt+f78kChA/IGlvLpOBCHlb56GmJ&#10;mbY97+l8CKWIEPYZKqhC6DIpfVGRQT+1HXH0/q0zGKJ0pdQO+wg3rXxLklQarDkuVNjRV0VFczgZ&#10;BWGWvry7fv3nj808abe7o992qVLP4+HzA0SgITzC9/ZGK5ilc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TnxxQAAANwAAAAPAAAAAAAAAAAAAAAAAJgCAABkcnMv&#10;ZG93bnJldi54bWxQSwUGAAAAAAQABAD1AAAAigMAAAAA&#10;" strokecolor="green">
                  <o:lock v:ext="edit" aspectratio="t"/>
                </v:oval>
                <v:line id="Line 1090" o:spid="_x0000_s1396" style="position:absolute;visibility:visible;mso-wrap-style:square" from="11506,4008" to="11592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OhMcEAAADcAAAADwAAAGRycy9kb3ducmV2LnhtbERPTWuDQBC9F/Iflgnk1qwRYsVkE5KU&#10;QKGnqrkP7kSN7qy422j/ffdQ6PHxvvfH2fTiSaNrLSvYrCMQxJXVLdcKyuL6moJwHlljb5kU/JCD&#10;42HxssdM24m/6Jn7WoQQdhkqaLwfMild1ZBBt7YDceDudjToAxxrqUecQrjpZRxFiTTYcmhocKBL&#10;Q1WXfxsFXTnV78PbeYtF2nX3x2d88+dYqdVyPu1AeJr9v/jP/aEVbJOwNpwJR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Y6ExwQAAANwAAAAPAAAAAAAAAAAAAAAA&#10;AKECAABkcnMvZG93bnJldi54bWxQSwUGAAAAAAQABAD5AAAAjwMAAAAA&#10;" strokecolor="green"/>
                <v:line id="Line 1091" o:spid="_x0000_s1397" style="position:absolute;flip:y;visibility:visible;mso-wrap-style:square" from="11273,3959" to="11273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Wr/MYAAADcAAAADwAAAGRycy9kb3ducmV2LnhtbESPQWvCQBSE70L/w/IKvdVNCoY2ukpb&#10;aBU8qUX09sw+k9js25Bdk/jvXUHwOMzMN8xk1ptKtNS40rKCeBiBIM6sLjlX8Lf5eX0H4Tyyxsoy&#10;KbiQg9n0aTDBVNuOV9SufS4ChF2KCgrv61RKlxVk0A1tTRy8o20M+iCbXOoGuwA3lXyLokQaLDks&#10;FFjTd0HZ//psFMy77XEbd/uR/9ovT7ukNYe4/1Xq5bn/HIPw1PtH+N5eaAWj5ANuZ8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Vq/zGAAAA3AAAAA8AAAAAAAAA&#10;AAAAAAAAoQIAAGRycy9kb3ducmV2LnhtbFBLBQYAAAAABAAEAPkAAACUAwAAAAA=&#10;" strokecolor="blue"/>
                <v:line id="Line 1092" o:spid="_x0000_s1398" style="position:absolute;visibility:visible;mso-wrap-style:square" from="11273,4178" to="11273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UHL8AAADcAAAADwAAAGRycy9kb3ducmV2LnhtbERPy4rCMBTdC/MP4Q7MTtMRRqUaRQYK&#10;Mjsf4PbSXNva5iYk0db5erMQXB7Oe7UZTCfu5ENjWcH3JANBXFrdcKXgdCzGCxAhImvsLJOCBwXY&#10;rD9GK8y17XlP90OsRArhkKOCOkaXSxnKmgyGiXXEibtYbzAm6CupPfYp3HRymmUzabDh1FCjo9+a&#10;yvZwMwpc27rG9cV1fiq6/8z6c7B/Z6W+PoftEkSkIb7FL/dOK/iZp/npTDoC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stUHL8AAADcAAAADwAAAAAAAAAAAAAAAACh&#10;AgAAZHJzL2Rvd25yZXYueG1sUEsFBgAAAAAEAAQA+QAAAI0DAAAAAA==&#10;" strokecolor="blue"/>
                <v:line id="Line 1093" o:spid="_x0000_s1399" style="position:absolute;flip:x y;visibility:visible;mso-wrap-style:square" from="11192,4032" to="11273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B8cQAAADcAAAADwAAAGRycy9kb3ducmV2LnhtbESPQWvCQBSE7wX/w/KE3pqNQjREVxFB&#10;UvDSRik9PrLPJJp9G3a3mv77bqHQ4zAz3zDr7Wh6cSfnO8sKZkkKgri2uuNGwfl0eMlB+ICssbdM&#10;Cr7Jw3YzeVpjoe2D3+lehUZECPsCFbQhDIWUvm7JoE/sQBy9i3UGQ5SukdrhI8JNL+dpupAGO44L&#10;LQ60b6m+VV9GQblocq3r7Ho6VuXH2+dwdBKXSj1Px90KRKAx/If/2q9aQbacwe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wHxxAAAANwAAAAPAAAAAAAAAAAA&#10;AAAAAKECAABkcnMvZG93bnJldi54bWxQSwUGAAAAAAQABAD5AAAAkgMAAAAA&#10;" strokecolor="blue"/>
                <v:oval id="Oval 1094" o:spid="_x0000_s1400" style="position:absolute;left:11242;top:4008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OMMQA&#10;AADcAAAADwAAAGRycy9kb3ducmV2LnhtbESPQWsCMRSE70L/Q3gFb5p0YavdGkUEQXuyay+9PTav&#10;m9XNy7KJuv57Uyj0OMzMN8xiNbhWXKkPjWcNL1MFgrjypuFaw9dxO5mDCBHZYOuZNNwpwGr5NFpg&#10;YfyNP+laxlokCIcCNdgYu0LKUFlyGKa+I07ej+8dxiT7WpoebwnuWpkp9SodNpwWLHa0sVSdy4vT&#10;sKd5/va9a8xhlpeHk1Xnj+yktB4/D+t3EJGG+B/+a++MhnyWwe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DjDEAAAA3AAAAA8AAAAAAAAAAAAAAAAAmAIAAGRycy9k&#10;b3ducmV2LnhtbFBLBQYAAAAABAAEAPUAAACJAwAAAAA=&#10;" strokecolor="blue">
                  <o:lock v:ext="edit" aspectratio="t"/>
                </v:oval>
                <v:line id="Line 1095" o:spid="_x0000_s1401" style="position:absolute;visibility:visible;mso-wrap-style:square" from="11229,4008" to="11315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Ka8MAAADcAAAADwAAAGRycy9kb3ducmV2LnhtbESPQWsCMRSE7wX/Q3iCt5q10iqrUURY&#10;EG+1gtfH5rm77uYlJKm7+uubQqHHYWa+YdbbwXTiTj40lhXMphkI4tLqhisF56/idQkiRGSNnWVS&#10;8KAA283oZY25tj1/0v0UK5EgHHJUUMfocilDWZPBMLWOOHlX6w3GJH0ltcc+wU0n37LsQxpsOC3U&#10;6GhfU9mevo0C17aucX1xW5yL7plZfwn2eFFqMh52KxCRhvgf/msftIL3xR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ZymvDAAAA3AAAAA8AAAAAAAAAAAAA&#10;AAAAoQIAAGRycy9kb3ducmV2LnhtbFBLBQYAAAAABAAEAPkAAACRAwAAAAA=&#10;" strokecolor="blue"/>
                <v:rect id="Rectangle 1096" o:spid="_x0000_s1402" style="position:absolute;left:11383;top:4601;width:5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XHMMA&#10;AADcAAAADwAAAGRycy9kb3ducmV2LnhtbESPzWrCQBSF90LfYbiFbkQnTbRq6ihFCLhtdNPdJXNN&#10;BjN3QmaapG/vFApdHs7Px9kfJ9uKgXpvHCt4XSYgiCunDdcKrpdisQXhA7LG1jEp+CEPx8PTbI+5&#10;diN/0lCGWsQR9jkqaELocil91ZBFv3QdcfRurrcYouxrqXsc47htZZokb9Ki4UhosKNTQ9W9/LYR&#10;Mu6+5ka6W5HNz/XaZNsUy0qpl+fp4x1EoCn8h//aZ61gvVnB75l4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FXHMMAAADcAAAADwAAAAAAAAAAAAAAAACYAgAAZHJzL2Rv&#10;d25yZXYueG1sUEsFBgAAAAAEAAQA9QAAAIgDAAAAAA==&#10;" strokecolor="blue">
                  <o:lock v:ext="edit" aspectratio="t"/>
                </v:rect>
                <v:line id="Line 1097" o:spid="_x0000_s1403" style="position:absolute;visibility:visible;mso-wrap-style:square" from="11412,4543" to="11412,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3hMMAAADcAAAADwAAAGRycy9kb3ducmV2LnhtbESPT4vCMBTE7wt+h/AEb2vqgn+oRhGh&#10;sHhbFbw+mmdb27yEJGu7++k3C4LHYWZ+w2x2g+nEg3xoLCuYTTMQxKXVDVcKLufifQUiRGSNnWVS&#10;8EMBdtvR2wZzbXv+oscpViJBOOSooI7R5VKGsiaDYWodcfJu1huMSfpKao99gptOfmTZQhpsOC3U&#10;6OhQU9mevo0C17aucX1xX16K7jez/hrs8arUZDzs1yAiDfEVfrY/tYL5cg7/Z9IR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894TDAAAA3AAAAA8AAAAAAAAAAAAA&#10;AAAAoQIAAGRycy9kb3ducmV2LnhtbFBLBQYAAAAABAAEAPkAAACRAwAAAAA=&#10;" strokecolor="blue"/>
                <v:line id="Line 1098" o:spid="_x0000_s1404" style="position:absolute;flip:y;visibility:visible;mso-wrap-style:square" from="11411,4276" to="11411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pU8YAAADcAAAADwAAAGRycy9kb3ducmV2LnhtbESPQWvCQBSE70L/w/IKvdVNCqYlukpb&#10;aBU8qUX09sw+k9js25Bdk/jvXUHwOMzMN8xk1ptKtNS40rKCeBiBIM6sLjlX8Lf5ef0A4Tyyxsoy&#10;KbiQg9n0aTDBVNuOV9SufS4ChF2KCgrv61RKlxVk0A1tTRy8o20M+iCbXOoGuwA3lXyLokQaLDks&#10;FFjTd0HZ//psFMy77XEbd/uR/9ovT7ukNYe4/1Xq5bn/HIPw1PtH+N5eaAWj9wRuZ8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TqVPGAAAA3AAAAA8AAAAAAAAA&#10;AAAAAAAAoQIAAGRycy9kb3ducmV2LnhtbFBLBQYAAAAABAAEAPkAAACUAwAAAAA=&#10;" strokecolor="blue"/>
                <v:line id="Line 1099" o:spid="_x0000_s1405" style="position:absolute;visibility:visible;mso-wrap-style:square" from="11411,4495" to="11411,4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LMaMMAAADcAAAADwAAAGRycy9kb3ducmV2LnhtbESPQWvCQBSE74L/YXlCb7pRqCnRVaQQ&#10;kN5qBa+P7GsSk3277G5N6q93C0KPw8x8w2z3o+nFjXxoLStYLjIQxJXVLdcKzl/l/A1EiMgae8uk&#10;4JcC7HfTyRYLbQf+pNsp1iJBOBSooInRFVKGqiGDYWEdcfK+rTcYk/S11B6HBDe9XGXZWhpsOS00&#10;6Oi9oao7/RgFrutc64bymp/L/p5Zfwn246LUy2w8bEBEGuN/+Nk+agWveQ5/Z9IR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izGjDAAAA3AAAAA8AAAAAAAAAAAAA&#10;AAAAoQIAAGRycy9kb3ducmV2LnhtbFBLBQYAAAAABAAEAPkAAACRAwAAAAA=&#10;" strokecolor="blue"/>
                <v:line id="Line 1100" o:spid="_x0000_s1406" style="position:absolute;flip:x y;visibility:visible;mso-wrap-style:square" from="11330,4349" to="11411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obMEAAADcAAAADwAAAGRycy9kb3ducmV2LnhtbERPy4rCMBTdC/5DuII7TUfwQce0DIIo&#10;uNEqwywvzZ22M81NSaLWvzcLweXhvNd5b1pxI+cbywo+pgkI4tLqhisFl/N2sgLhA7LG1jIpeJCH&#10;PBsO1phqe+cT3YpQiRjCPkUFdQhdKqUvazLop7YjjtyvdQZDhK6S2uE9hptWzpJkIQ02HBtq7GhT&#10;U/lfXI2C3aJaaV3O/86HYvd9/OkOTuJSqfGo//oEEagPb/HLvdcK5su4Np6JR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ahswQAAANwAAAAPAAAAAAAAAAAAAAAA&#10;AKECAABkcnMvZG93bnJldi54bWxQSwUGAAAAAAQABAD5AAAAjwMAAAAA&#10;" strokecolor="blue"/>
                <v:oval id="Oval 1101" o:spid="_x0000_s1407" style="position:absolute;left:11380;top:4325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cQcUA&#10;AADcAAAADwAAAGRycy9kb3ducmV2LnhtbESPT2sCMRTE74V+h/AK3mpSYatujSJCQXvS1Utvj83r&#10;Zv/kZdmkuv32TaHgcZiZ3zCrzeg6caUh1J41vEwVCOLSm5orDZfz+/MCRIjIBjvPpOGHAmzWjw8r&#10;zI2/8YmuRaxEgnDIUYONsc+lDKUlh2Hqe+LkffnBYUxyqKQZ8JbgrpMzpV6lw5rTgsWedpbKtvh2&#10;Gg60yJaf+9oc51lxbKxqP2aN0nryNG7fQEQa4z38394bDdl8C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JxBxQAAANwAAAAPAAAAAAAAAAAAAAAAAJgCAABkcnMv&#10;ZG93bnJldi54bWxQSwUGAAAAAAQABAD1AAAAigMAAAAA&#10;" strokecolor="blue">
                  <o:lock v:ext="edit" aspectratio="t"/>
                </v:oval>
                <v:line id="Line 1102" o:spid="_x0000_s1408" style="position:absolute;visibility:visible;mso-wrap-style:square" from="11367,4325" to="11453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4kO8AAAADcAAAADwAAAGRycy9kb3ducmV2LnhtbERPz0vDMBS+C/4P4Qm72VRhWrpmQwYF&#10;2c056PXRvLVdm5eQZGvnX28OgseP73e1W8wkbuTDYFnBS5aDIG6tHrhTcPqunwsQISJrnCyTgjsF&#10;2G0fHyostZ35i27H2IkUwqFEBX2MrpQytD0ZDJl1xIk7W28wJug7qT3OKdxM8jXP36TBgVNDj472&#10;PbXj8WoUuHF0g5vry/upnn5y65tgD41Sq6flYwMi0hL/xX/uT61gXaT56Uw6An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eJDvAAAAA3AAAAA8AAAAAAAAAAAAAAAAA&#10;oQIAAGRycy9kb3ducmV2LnhtbFBLBQYAAAAABAAEAPkAAACOAwAAAAA=&#10;" strokecolor="blue"/>
                <v:line id="Line 1103" o:spid="_x0000_s1409" style="position:absolute;visibility:visible;mso-wrap-style:square" from="11272,3786" to="11272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BoMIAAADcAAAADwAAAGRycy9kb3ducmV2LnhtbESPQYvCMBSE7wv+h/AEb2uqsK50jSJC&#10;QfamK3h9NM+22+YlJNFWf70RFvY4zMw3zGozmE7cyIfGsoLZNANBXFrdcKXg9FO8L0GEiKyxs0wK&#10;7hRgsx69rTDXtucD3Y6xEgnCIUcFdYwulzKUNRkMU+uIk3ex3mBM0ldSe+wT3HRynmULabDhtFCj&#10;o11NZXu8GgWubV3j+uL381R0j8z6c7DfZ6Um42H7BSLSEP/Df+29VvCxnMHrTDo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KBoMIAAADcAAAADwAAAAAAAAAAAAAA&#10;AAChAgAAZHJzL2Rvd25yZXYueG1sUEsFBgAAAAAEAAQA+QAAAJADAAAAAA==&#10;" strokecolor="blue"/>
                <v:shape id="Text Box 1104" o:spid="_x0000_s1410" type="#_x0000_t202" style="position:absolute;left:10960;top:5403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14218" w:rsidRDefault="00214218">
                        <w:r>
                          <w:t>HTA/BTA</w:t>
                        </w:r>
                      </w:p>
                    </w:txbxContent>
                  </v:textbox>
                </v:shape>
                <v:rect id="Rectangle 1105" o:spid="_x0000_s1411" style="position:absolute;left:11076;top:5771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qvMYA&#10;AADcAAAADwAAAGRycy9kb3ducmV2LnhtbESPQWvCQBSE70L/w/IKXqRuarFI6iolUPASSrUtPT6y&#10;zyRt9m3MPk38925B8DjMzDfMcj24Rp2oC7VnA4/TBBRx4W3NpYHP3dvDAlQQZIuNZzJwpgDr1d1o&#10;ian1PX/QaSulihAOKRqoRNpU61BU5DBMfUscvb3vHEqUXalth32Eu0bPkuRZO6w5LlTYUlZR8bc9&#10;OgN7mX/3X+/HQ3v4ySal5PlvNsuNGd8Pry+ghAa5ha/tjTUwXzzB/5l4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qvMYAAADcAAAADwAAAAAAAAAAAAAAAACYAgAAZHJz&#10;L2Rvd25yZXYueG1sUEsFBgAAAAAEAAQA9QAAAIsDAAAAAA==&#10;">
                  <v:stroke dashstyle="dash"/>
                  <o:lock v:ext="edit" aspectratio="t"/>
                </v:rect>
                <v:line id="Line 1106" o:spid="_x0000_s1412" style="position:absolute;visibility:visible;mso-wrap-style:square" from="11274,6376" to="11550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iOMMAAADcAAAADwAAAGRycy9kb3ducmV2LnhtbESPQWsCMRSE7wX/Q3iCt5q12CqrUURY&#10;EG+1gtfH5rm77uYlJKm7+uubQqHHYWa+YdbbwXTiTj40lhXMphkI4tLqhisF56/idQkiRGSNnWVS&#10;8KAA283oZY25tj1/0v0UK5EgHHJUUMfocilDWZPBMLWOOHlX6w3GJH0ltcc+wU0n37LsQxpsOC3U&#10;6GhfU9mevo0C17aucX1xW5yL7plZfwn2eFFqMh52KxCRhvgf/msftIL35R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lIjjDAAAA3AAAAA8AAAAAAAAAAAAA&#10;AAAAoQIAAGRycy9kb3ducmV2LnhtbFBLBQYAAAAABAAEAPkAAACRAwAAAAA=&#10;" strokecolor="blue"/>
                <v:oval id="Oval 1107" o:spid="_x0000_s1413" style="position:absolute;left:11275;top:6907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mY8QA&#10;AADcAAAADwAAAGRycy9kb3ducmV2LnhtbESPQWsCMRSE70L/Q3gFb5pUWLvdGqUUCurJbnvp7bF5&#10;3axuXpZN1PXfG0HwOMzMN8xiNbhWnKgPjWcNL1MFgrjypuFaw+/P1yQHESKywdYzabhQgNXyabTA&#10;wvgzf9OpjLVIEA4FarAxdoWUobLkMEx9R5y8f987jEn2tTQ9nhPctXKm1Fw6bDgtWOzo01J1KI9O&#10;w4by7O1v3Zjda1bu9lYdtrO90nr8PHy8g4g0xEf43l4bDVme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5mPEAAAA3AAAAA8AAAAAAAAAAAAAAAAAmAIAAGRycy9k&#10;b3ducmV2LnhtbFBLBQYAAAAABAAEAPUAAACJAwAAAAA=&#10;" strokecolor="blue">
                  <o:lock v:ext="edit" aspectratio="t"/>
                </v:oval>
                <v:oval id="Oval 1108" o:spid="_x0000_s1414" style="position:absolute;left:11275;top:7103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X/8UA&#10;AADcAAAADwAAAGRycy9kb3ducmV2LnhtbESPT4vCMBTE78J+h/CEva2pgq5Wo6yuwoJ48M/B46N5&#10;NqXNS2mi1m+/EQSPw8z8hpktWluJGzW+cKyg30tAEGdOF5wrOB03X2MQPiBrrByTggd5WMw/OjNM&#10;tbvznm6HkIsIYZ+iAhNCnUrpM0MWfc/VxNG7uMZiiLLJpW7wHuG2koMkGUmLBccFgzWtDGXl4WoV&#10;lN+T0myX2+GkKn9P/fNusFo/rFKf3fZnCiJQG97hV/tPKxiOR/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lf/xQAAANwAAAAPAAAAAAAAAAAAAAAAAJgCAABkcnMv&#10;ZG93bnJldi54bWxQSwUGAAAAAAQABAD1AAAAigMAAAAA&#10;" filled="f" strokecolor="blue">
                  <o:lock v:ext="edit" aspectratio="t"/>
                </v:oval>
                <v:shape id="AutoShape 1109" o:spid="_x0000_s1415" type="#_x0000_t5" style="position:absolute;left:11371;top:6174;width:73;height:6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P48QA&#10;AADcAAAADwAAAGRycy9kb3ducmV2LnhtbESPS6vCMBSE9xf8D+EI7q6pilqqUcT7QO5C8LFxd2iO&#10;TbE5KU3U+u+NINzlMDPfMPNlaytxo8aXjhUM+gkI4tzpkgsFx8PPZwrCB2SNlWNS8CAPy0XnY46Z&#10;dnfe0W0fChEh7DNUYEKoMyl9bsii77uaOHpn11gMUTaF1A3eI9xWcpgkE2mx5LhgsKa1ofyyv1oF&#10;6XfY/JJZrSd4eYxOhd5+/fmrUr1uu5qBCNSG//C7vdEKxukU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z+PEAAAA3AAAAA8AAAAAAAAAAAAAAAAAmAIAAGRycy9k&#10;b3ducmV2LnhtbFBLBQYAAAAABAAEAPUAAACJAwAAAAA=&#10;" filled="f" fillcolor="#930">
                  <o:lock v:ext="edit" aspectratio="t"/>
                </v:shape>
                <v:line id="Line 1110" o:spid="_x0000_s1416" style="position:absolute;visibility:visible;mso-wrap-style:square" from="11237,6205" to="11389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zj8EAAADcAAAADwAAAGRycy9kb3ducmV2LnhtbERPTWvCQBC9F/wPywje6saCRaOrSEHw&#10;oC3V0vOQHZNodjburjH9951DocfH+16ue9eojkKsPRuYjDNQxIW3NZcGvk7b5xmomJAtNp7JwA9F&#10;WK8GT0vMrX/wJ3XHVCoJ4ZijgSqlNtc6FhU5jGPfEgt39sFhEhhKbQM+JNw1+iXLXrX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POPwQAAANwAAAAPAAAAAAAAAAAAAAAA&#10;AKECAABkcnMvZG93bnJldi54bWxQSwUGAAAAAAQABAD5AAAAjwMAAAAA&#10;">
                  <v:stroke dashstyle="dash"/>
                </v:line>
                <v:line id="Line 1111" o:spid="_x0000_s1417" style="position:absolute;visibility:visible;mso-wrap-style:square" from="11432,6205" to="11511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WFMUAAADcAAAADwAAAGRycy9kb3ducmV2LnhtbESPX2vCMBTF3wd+h3AF32Y6YaN2RhmC&#10;0Ie6MRWfL8217WxuapK13bdfBgMfD+fPj7PajKYVPTnfWFbwNE9AEJdWN1wpOB13jykIH5A1tpZJ&#10;wQ952KwnDyvMtB34k/pDqEQcYZ+hgjqELpPSlzUZ9HPbEUfvYp3BEKWrpHY4xHHTykWSvEiDDUdC&#10;jR1tayqvh28TuWVVuNv56zrml32xu3G/fD9+KDWbjm+vIAKN4R7+b+dawXO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WFMUAAADcAAAADwAAAAAAAAAA&#10;AAAAAAChAgAAZHJzL2Rvd25yZXYueG1sUEsFBgAAAAAEAAQA+QAAAJMDAAAAAA==&#10;">
                  <v:stroke dashstyle="dash"/>
                </v:line>
                <v:line id="Line 1112" o:spid="_x0000_s1418" style="position:absolute;flip:y;visibility:visible;mso-wrap-style:square" from="11550,6059" to="11550,6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4/cIAAADcAAAADwAAAGRycy9kb3ducmV2LnhtbERP3WrCMBS+F/YO4Qx2p+lks9oZRQRh&#10;Y060+gDH5qw/a05Kkmn39uZC2OXH9z9f9qYVF3K+tqzgeZSAIC6srrlUcDpuhlMQPiBrbC2Tgj/y&#10;sFw8DOaYaXvlA13yUIoYwj5DBVUIXSalLyoy6Ee2I47ct3UGQ4SulNrhNYabVo6TZCIN1hwbKuxo&#10;XVHxk/8aBen4q5CfbvvS7M/ph1/ZJt3ljVJPj/3qDUSgPvyL7+53reB1FufHM/EI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g4/cIAAADcAAAADwAAAAAAAAAAAAAA&#10;AAChAgAAZHJzL2Rvd25yZXYueG1sUEsFBgAAAAAEAAQA+QAAAJADAAAAAA==&#10;" strokecolor="green"/>
                <v:line id="Line 1113" o:spid="_x0000_s1419" style="position:absolute;visibility:visible;mso-wrap-style:square" from="11550,6278" to="11550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XfcMAAADcAAAADwAAAGRycy9kb3ducmV2LnhtbESPQWsCMRSE7wX/Q3iCt5q1YKurUURY&#10;EG+1gtfH5rm77uYlJKm7+uubQqHHYWa+YdbbwXTiTj40lhXMphkI4tLqhisF56/idQEiRGSNnWVS&#10;8KAA283oZY25tj1/0v0UK5EgHHJUUMfocilDWZPBMLWOOHlX6w3GJH0ltcc+wU0n37LsXRpsOC3U&#10;6GhfU9mevo0C17aucX1x+zgX3TOz/hLs8aLUZDzsViAiDfE//Nc+aAXz5Q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LF33DAAAA3AAAAA8AAAAAAAAAAAAA&#10;AAAAoQIAAGRycy9kb3ducmV2LnhtbFBLBQYAAAAABAAEAPkAAACRAwAAAAA=&#10;" strokecolor="blue"/>
                <v:line id="Line 1114" o:spid="_x0000_s1420" style="position:absolute;flip:x y;visibility:visible;mso-wrap-style:square" from="11469,6132" to="11550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15fMUAAADcAAAADwAAAGRycy9kb3ducmV2LnhtbESPQWvCQBSE7wX/w/KE3urGgFajq0ih&#10;pJBLG0vx+Mg+k2j2bdjdmvTfdwsFj8PMfMNs96PpxI2cby0rmM8SEMSV1S3XCj6Pr08rED4ga+ws&#10;k4If8rDfTR62mGk78AfdylCLCGGfoYImhD6T0lcNGfQz2xNH72ydwRClq6V2OES46WSaJEtpsOW4&#10;0GBPLw1V1/LbKMiX9UrranE5FmX+9X7qCyfxWanH6XjYgAg0hnv4v/2mFSzWKfydi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15fMUAAADcAAAADwAAAAAAAAAA&#10;AAAAAAChAgAAZHJzL2Rvd25yZXYueG1sUEsFBgAAAAAEAAQA+QAAAJMDAAAAAA==&#10;" strokecolor="blue"/>
                <v:oval id="Oval 1115" o:spid="_x0000_s1421" style="position:absolute;left:11519;top:6108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P1cUA&#10;AADcAAAADwAAAGRycy9kb3ducmV2LnhtbESPQWvCQBSE74L/YXlCL0U3Vow1uooWhHoR1NLzI/ua&#10;BLNv4+7WxH/vFgoeh5n5hlmuO1OLGzlfWVYwHiUgiHOrKy4UfJ13w3cQPiBrrC2Tgjt5WK/6vSVm&#10;2rZ8pNspFCJC2GeooAyhyaT0eUkG/cg2xNH7sc5giNIVUjtsI9zU8i1JUmmw4rhQYkMfJeWX069R&#10;EKbp69y1229/vcySen+4+n2TKvUy6DYLEIG68Az/tz+1gul8A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0/VxQAAANwAAAAPAAAAAAAAAAAAAAAAAJgCAABkcnMv&#10;ZG93bnJldi54bWxQSwUGAAAAAAQABAD1AAAAigMAAAAA&#10;" strokecolor="green">
                  <o:lock v:ext="edit" aspectratio="t"/>
                </v:oval>
                <v:line id="Line 1116" o:spid="_x0000_s1422" style="position:absolute;visibility:visible;mso-wrap-style:square" from="11506,6108" to="11592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bE8UAAADcAAAADwAAAGRycy9kb3ducmV2LnhtbESPQWvCQBSE7wX/w/IEb82moWk1ugla&#10;EQo9Ve39kX0mabJvQ3Y18d93C4Ueh5n5htkUk+nEjQbXWFbwFMUgiEurG64UnE+HxyUI55E1dpZJ&#10;wZ0cFPnsYYOZtiN/0u3oKxEg7DJUUHvfZ1K6siaDLrI9cfAudjDogxwqqQccA9x0MonjF2mw4bBQ&#10;Y09vNZXt8WoUtOex2vevuxRPy7a9fH8kX36XKLWYT9s1CE+T/w//td+1gnT1DL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vbE8UAAADcAAAADwAAAAAAAAAA&#10;AAAAAAChAgAAZHJzL2Rvd25yZXYueG1sUEsFBgAAAAAEAAQA+QAAAJMDAAAAAA==&#10;" strokecolor="green"/>
                <v:line id="Line 1117" o:spid="_x0000_s1423" style="position:absolute;flip:y;visibility:visible;mso-wrap-style:square" from="11273,6059" to="11273,6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3R3sYAAADcAAAADwAAAGRycy9kb3ducmV2LnhtbESPQWvCQBSE7wX/w/IEb7qJENHUVWxB&#10;W+ipKqHeXrPPJDX7NmS3SfrvuwWhx2FmvmHW28HUoqPWVZYVxLMIBHFudcWFgvNpP12CcB5ZY22Z&#10;FPyQg+1m9LDGVNue36k7+kIECLsUFZTeN6mULi/JoJvZhjh4V9sa9EG2hdQt9gFuajmPooU0WHFY&#10;KLGh55Ly2/HbKHjps2sW95fEP13evj4WnfmMh4NSk/GwewThafD/4Xv7VStIVgn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N0d7GAAAA3AAAAA8AAAAAAAAA&#10;AAAAAAAAoQIAAGRycy9kb3ducmV2LnhtbFBLBQYAAAAABAAEAPkAAACUAwAAAAA=&#10;" strokecolor="blue"/>
                <v:line id="Line 1118" o:spid="_x0000_s1424" style="position:absolute;visibility:visible;mso-wrap-style:square" from="11273,6278" to="11273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PCcMAAADcAAAADwAAAGRycy9kb3ducmV2LnhtbESPQWsCMRSE7wX/Q3iCt5q1oNXVKFJY&#10;KL1pBa+PzXN33c1LSFJ321/fCILHYWa+YTa7wXTiRj40lhXMphkI4tLqhisFp+/idQkiRGSNnWVS&#10;8EsBdtvRywZzbXs+0O0YK5EgHHJUUMfocilDWZPBMLWOOHkX6w3GJH0ltcc+wU0n37JsIQ02nBZq&#10;dPRRU9kef4wC17aucX1xfT8V3V9m/TnYr7NSk/GwX4OINMRn+NH+1ArmqwXcz6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ijwnDAAAA3AAAAA8AAAAAAAAAAAAA&#10;AAAAoQIAAGRycy9kb3ducmV2LnhtbFBLBQYAAAAABAAEAPkAAACRAwAAAAA=&#10;" strokecolor="blue"/>
                <v:line id="Line 1119" o:spid="_x0000_s1425" style="position:absolute;flip:x y;visibility:visible;mso-wrap-style:square" from="11192,6132" to="11273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ra5MMAAADcAAAADwAAAGRycy9kb3ducmV2LnhtbESPT4vCMBTE74LfITxhb5q64L9qFFlY&#10;XPCiVcTjo3m21ealJFntfvuNIHgcZuY3zGLVmlrcyfnKsoLhIAFBnFtdcaHgePjuT0H4gKyxtkwK&#10;/sjDatntLDDV9sF7umehEBHCPkUFZQhNKqXPSzLoB7Yhjt7FOoMhSldI7fAR4aaWn0kylgYrjgsl&#10;NvRVUn7Lfo2CzbiYap2Prodttjntzs3WSZwo9dFr13MQgdrwDr/aP1rBaDaB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q2uTDAAAA3AAAAA8AAAAAAAAAAAAA&#10;AAAAoQIAAGRycy9kb3ducmV2LnhtbFBLBQYAAAAABAAEAPkAAACRAwAAAAA=&#10;" strokecolor="blue"/>
                <v:oval id="Oval 1120" o:spid="_x0000_s1426" style="position:absolute;left:11242;top:6108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fIMEA&#10;AADcAAAADwAAAGRycy9kb3ducmV2LnhtbERPz2vCMBS+C/sfwht400ShW+2MIsJAd3LVy26P5tlU&#10;m5fSZNr998tB8Pjx/V6uB9eKG/Wh8axhNlUgiCtvGq41nI6fkxxEiMgGW8+k4Y8CrFcvoyUWxt/5&#10;m25lrEUK4VCgBhtjV0gZKksOw9R3xIk7+95hTLCvpenxnsJdK+dKvUmHDacGix1tLVXX8tdp2FOe&#10;LX52jTm8Z+XhYtX1a35RWo9fh80HiEhDfIof7p3RkC3S2n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43yDBAAAA3AAAAA8AAAAAAAAAAAAAAAAAmAIAAGRycy9kb3du&#10;cmV2LnhtbFBLBQYAAAAABAAEAPUAAACGAwAAAAA=&#10;" strokecolor="blue">
                  <o:lock v:ext="edit" aspectratio="t"/>
                </v:oval>
                <v:line id="Line 1121" o:spid="_x0000_s1427" style="position:absolute;visibility:visible;mso-wrap-style:square" from="11229,6108" to="11315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0be8MAAADcAAAADwAAAGRycy9kb3ducmV2LnhtbESPQWsCMRSE7wX/Q3iCt5q1YKurUURY&#10;EG+1gtfH5rm77uYlJKm7+uubQqHHYWa+YdbbwXTiTj40lhXMphkI4tLqhisF56/idQEiRGSNnWVS&#10;8KAA283oZY25tj1/0v0UK5EgHHJUUMfocilDWZPBMLWOOHlX6w3GJH0ltcc+wU0n37LsXRpsOC3U&#10;6GhfU9mevo0C17aucX1x+zgX3TOz/hLs8aLUZDzsViAiDfE//Nc+aAXz5RJ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9G3vDAAAA3AAAAA8AAAAAAAAAAAAA&#10;AAAAoQIAAGRycy9kb3ducmV2LnhtbFBLBQYAAAAABAAEAPkAAACRAwAAAAA=&#10;" strokecolor="blue"/>
                <v:rect id="Rectangle 1122" o:spid="_x0000_s1428" style="position:absolute;left:11383;top:6701;width:5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DHr8A&#10;AADcAAAADwAAAGRycy9kb3ducmV2LnhtbERPTYvCMBC9L+x/CCN4EU1VVtyuUWRB8Gr14m1oxjbY&#10;TEqTtd1/7xwEj4/3vdkNvlEP6qILbGA+y0ARl8E6rgxczofpGlRMyBabwGTgnyLstp8fG8xt6PlE&#10;jyJVSkI45migTqnNtY5lTR7jLLTEwt1C5zEJ7CptO+wl3Dd6kWUr7dGxNNTY0m9N5b3481LSf18n&#10;TofbYTk5Vl9uuV5gURozHg37H1CJhvQWv9xHa2CVyXw5I0d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yUMevwAAANwAAAAPAAAAAAAAAAAAAAAAAJgCAABkcnMvZG93bnJl&#10;di54bWxQSwUGAAAAAAQABAD1AAAAhAMAAAAA&#10;" strokecolor="blue">
                  <o:lock v:ext="edit" aspectratio="t"/>
                </v:rect>
                <v:line id="Line 1123" o:spid="_x0000_s1429" style="position:absolute;visibility:visible;mso-wrap-style:square" from="11412,6643" to="11412,6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TjhsIAAADcAAAADwAAAGRycy9kb3ducmV2LnhtbESPQWsCMRSE7wX/Q3hCbzWxB5WtUYqw&#10;ULxVBa+PzevudjcvIYnu2l/fCILHYWa+Ydbb0fbiSiG2jjXMZwoEceVMy7WG07F8W4GICdlg75g0&#10;3CjCdjN5WWNh3MDfdD2kWmQIxwI1NCn5QspYNWQxzpwnzt6PCxZTlqGWJuCQ4baX70otpMWW80KD&#10;nnYNVd3hYjX4rvOtH8rf5ans/5QL5+j2Z61fp+PnB4hEY3qGH+0vo2Gh5nA/k4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TjhsIAAADcAAAADwAAAAAAAAAAAAAA&#10;AAChAgAAZHJzL2Rvd25yZXYueG1sUEsFBgAAAAAEAAQA+QAAAJADAAAAAA==&#10;" strokecolor="blue"/>
                <v:line id="Line 1124" o:spid="_x0000_s1430" style="position:absolute;flip:y;visibility:visible;mso-wrap-style:square" from="11411,6376" to="11411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9UcYAAADcAAAADwAAAGRycy9kb3ducmV2LnhtbESPQWvCQBSE74L/YXlCb3UToaHErGIF&#10;20JPapHm9sw+k9js25DdJum/dwsFj8PMfMNk69E0oqfO1ZYVxPMIBHFhdc2lgs/j7vEZhPPIGhvL&#10;pOCXHKxX00mGqbYD76k/+FIECLsUFVTet6mUrqjIoJvbljh4F9sZ9EF2pdQdDgFuGrmIokQarDks&#10;VNjStqLi+/BjFLwNp8spHvIn/5J/XL+S3pzj8VWph9m4WYLwNPp7+L/9rhUk0QL+zo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LvVHGAAAA3AAAAA8AAAAAAAAA&#10;AAAAAAAAoQIAAGRycy9kb3ducmV2LnhtbFBLBQYAAAAABAAEAPkAAACUAwAAAAA=&#10;" strokecolor="blue"/>
                <v:line id="Line 1125" o:spid="_x0000_s1431" style="position:absolute;visibility:visible;mso-wrap-style:square" from="11411,6595" to="11411,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YasMAAADcAAAADwAAAGRycy9kb3ducmV2LnhtbESPzWrDMBCE74W8g9hAbo3UBpLiRgml&#10;YCi95Qd8Xayt7dpaCUmN3T59FQjkOMzMN8x2P9lBXCjEzrGGp6UCQVw703Gj4XwqH19AxIRscHBM&#10;Gn4pwn43e9hiYdzIB7ocUyMyhGOBGtqUfCFlrFuyGJfOE2fvywWLKcvQSBNwzHA7yGel1tJix3mh&#10;RU/vLdX98cdq8H3vOz+W35tzOfwpF6roPiutF/Pp7RVEoindw7f2h9GwViu4ns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62GrDAAAA3AAAAA8AAAAAAAAAAAAA&#10;AAAAoQIAAGRycy9kb3ducmV2LnhtbFBLBQYAAAAABAAEAPkAAACRAwAAAAA=&#10;" strokecolor="blue"/>
                <v:line id="Line 1126" o:spid="_x0000_s1432" style="position:absolute;flip:x y;visibility:visible;mso-wrap-style:square" from="11330,6449" to="11411,6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ewaMUAAADcAAAADwAAAGRycy9kb3ducmV2LnhtbESPQWvCQBSE70L/w/IKvemm0qYSXUMR&#10;SgQvmpTS4yP7TNJm34bdrcZ/3xUEj8PMfMOs8tH04kTOd5YVPM8SEMS11R03Cj6rj+kChA/IGnvL&#10;pOBCHvL1w2SFmbZnPtCpDI2IEPYZKmhDGDIpfd2SQT+zA3H0jtYZDFG6RmqH5wg3vZwnSSoNdhwX&#10;Whxo01L9W/4ZBUXaLLSuX3+qXVl87b+HnZP4ptTT4/i+BBFoDPfwrb3VCtLkBa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ewaMUAAADcAAAADwAAAAAAAAAA&#10;AAAAAAChAgAAZHJzL2Rvd25yZXYueG1sUEsFBgAAAAAEAAQA+QAAAJMDAAAAAA==&#10;" strokecolor="blue"/>
                <v:oval id="Oval 1127" o:spid="_x0000_s1433" style="position:absolute;left:11380;top:6425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ERcUA&#10;AADcAAAADwAAAGRycy9kb3ducmV2LnhtbESPQWvCQBSE74L/YXlCb7rbQKxNXUMpFGxPNnrx9si+&#10;ZqPZtyG71fTfdwuCx2FmvmHW5eg6caEhtJ41PC4UCOLam5YbDYf9+3wFIkRkg51n0vBLAcrNdLLG&#10;wvgrf9Glio1IEA4FarAx9oWUobbkMCx8T5y8bz84jEkOjTQDXhPcdTJTaikdtpwWLPb0Zqk+Vz9O&#10;wwet8ufjtjW7p7zanaw6f2YnpfXDbHx9ARFpjPfwrb01GpYqh/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oRFxQAAANwAAAAPAAAAAAAAAAAAAAAAAJgCAABkcnMv&#10;ZG93bnJldi54bWxQSwUGAAAAAAQABAD1AAAAigMAAAAA&#10;" strokecolor="blue">
                  <o:lock v:ext="edit" aspectratio="t"/>
                </v:oval>
                <v:line id="Line 1128" o:spid="_x0000_s1434" style="position:absolute;visibility:visible;mso-wrap-style:square" from="11367,6425" to="11453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178sIAAADcAAAADwAAAGRycy9kb3ducmV2LnhtbESPQWsCMRSE70L/Q3gFb5q0h21ZjSLC&#10;QvFWK3h9bF53t7t5CUnqrv31RhB6HGbmG2a9newgLhRi51jDy1KBIK6d6bjRcPqqFu8gYkI2ODgm&#10;DVeKsN08zdZYGjfyJ12OqREZwrFEDW1KvpQy1i1ZjEvnibP37YLFlGVopAk4Zrgd5KtShbTYcV5o&#10;0dO+pbo//loNvu9958fq5+1UDX/KhXN0h7PW8+dptwKRaEr/4Uf7w2goVAH3M/kI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178sIAAADcAAAADwAAAAAAAAAAAAAA&#10;AAChAgAAZHJzL2Rvd25yZXYueG1sUEsFBgAAAAAEAAQA+QAAAJADAAAAAA==&#10;" strokecolor="blue"/>
                <v:line id="Line 1129" o:spid="_x0000_s1435" style="position:absolute;visibility:visible;mso-wrap-style:square" from="11272,5886" to="11272,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HeacIAAADcAAAADwAAAGRycy9kb3ducmV2LnhtbESPQWsCMRSE7wX/Q3hCbzXRg5bVKEVY&#10;EG+1gtfH5rm73c1LSKK7+uubQqHHYWa+YTa70fbiTiG2jjXMZwoEceVMy7WG81f59g4iJmSDvWPS&#10;8KAIu+3kZYOFcQN/0v2UapEhHAvU0KTkCylj1ZDFOHOeOHtXFyymLEMtTcAhw20vF0otpcWW80KD&#10;nvYNVd3pZjX4rvOtH8rv1bnsn8qFS3THi9av0/FjDSLRmP7Df+2D0bBUK/g9k4+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HeacIAAADcAAAADwAAAAAAAAAAAAAA&#10;AAChAgAAZHJzL2Rvd25yZXYueG1sUEsFBgAAAAAEAAQA+QAAAJADAAAAAA==&#10;" strokecolor="blue"/>
                <v:shape id="Text Box 1130" o:spid="_x0000_s1436" type="#_x0000_t202" style="position:absolute;left:10960;top:7503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14218" w:rsidRDefault="00214218">
                        <w:r>
                          <w:t>HTA/BTA</w:t>
                        </w:r>
                      </w:p>
                    </w:txbxContent>
                  </v:textbox>
                </v:shape>
                <v:rect id="Rectangle 1131" o:spid="_x0000_s1437" style="position:absolute;left:12933;top:6420;width:631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i/cMYA&#10;AADcAAAADwAAAGRycy9kb3ducmV2LnhtbESPQWvCQBSE74L/YXlCL0U3FSo2dRUJFHoJpbYWj4/s&#10;M0nNvo3Zp0n/fbdQ8DjMzDfMajO4Rl2pC7VnAw+zBBRx4W3NpYHPj5fpElQQZIuNZzLwQwE26/Fo&#10;han1Pb/TdSelihAOKRqoRNpU61BU5DDMfEscvaPvHEqUXalth32Eu0bPk2ShHdYcFypsKauoOO0u&#10;zsBRHr/6/dvl3J4P2X0pef6dzXNj7ibD9hmU0CC38H/71RpYJE/wdyYe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i/cMYAAADcAAAADwAAAAAAAAAAAAAAAACYAgAAZHJz&#10;L2Rvd25yZXYueG1sUEsFBgAAAAAEAAQA9QAAAIsDAAAAAA==&#10;">
                  <v:stroke dashstyle="dash"/>
                  <o:lock v:ext="edit" aspectratio="t"/>
                </v:rect>
                <v:line id="Line 1132" o:spid="_x0000_s1438" style="position:absolute;visibility:visible;mso-wrap-style:square" from="13131,7025" to="13407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/NsEAAADcAAAADwAAAGRycy9kb3ducmV2LnhtbERPTWuDQBC9F/oflin01qwRaoLJJtSU&#10;QqCnaHIf3Ila3VlxN2r+ffcQyPHxvrf72XRipME1lhUsFxEI4tLqhisF5+LnYw3CeWSNnWVScCcH&#10;+93ryxZTbSc+0Zj7SoQQdikqqL3vUyldWZNBt7A9ceCudjDoAxwqqQecQrjpZBxFiTTYcGiosadD&#10;TWWb34yC9jxV3/0q+8Ri3bbXv9/44rNYqfe3+WsDwtPsn+KH+6gVJMswP5wJR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Nr82wQAAANwAAAAPAAAAAAAAAAAAAAAA&#10;AKECAABkcnMvZG93bnJldi54bWxQSwUGAAAAAAQABAD5AAAAjwMAAAAA&#10;" strokecolor="green"/>
                <v:oval id="Oval 1133" o:spid="_x0000_s1439" style="position:absolute;left:13132;top:7556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WH8QA&#10;AADcAAAADwAAAGRycy9kb3ducmV2LnhtbESPQWvCQBSE7wX/w/IKXkrdRDC2qauoIOiloJaeH9nX&#10;JJh9G3dXE/+9Kwg9DjPzDTNb9KYRV3K+tqwgHSUgiAuray4V/Bw37x8gfEDW2FgmBTfysJgPXmaY&#10;a9vxnq6HUIoIYZ+jgiqENpfSFxUZ9CPbEkfvzzqDIUpXSu2wi3DTyHGSZNJgzXGhwpbWFRWnw8Uo&#10;CJPs7dN1q19/Pk2TZvd99rs2U2r42i+/QATqw3/42d5qBVma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Fh/EAAAA3AAAAA8AAAAAAAAAAAAAAAAAmAIAAGRycy9k&#10;b3ducmV2LnhtbFBLBQYAAAAABAAEAPUAAACJAwAAAAA=&#10;" strokecolor="green">
                  <o:lock v:ext="edit" aspectratio="t"/>
                </v:oval>
                <v:oval id="Oval 1134" o:spid="_x0000_s1440" style="position:absolute;left:13132;top:7752;width:27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B6sMA&#10;AADcAAAADwAAAGRycy9kb3ducmV2LnhtbESPQYvCMBSE78L+h/AWvGmqiEjXKOIi7ME9WMVeH83b&#10;ptq8lCba7r83guBxmJlvmOW6t7W4U+srxwom4wQEceF0xaWC03E3WoDwAVlj7ZgU/JOH9epjsMRU&#10;u44PdM9CKSKEfYoKTAhNKqUvDFn0Y9cQR+/PtRZDlG0pdYtdhNtaTpNkLi1WHBcMNrQ1VFyzm1VQ&#10;YbfPs9v+d8el6WX+fTz72UWp4We/+QIRqA/v8Kv9oxXMJ1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9B6sMAAADcAAAADwAAAAAAAAAAAAAAAACYAgAAZHJzL2Rv&#10;d25yZXYueG1sUEsFBgAAAAAEAAQA9QAAAIgDAAAAAA==&#10;" filled="f" strokecolor="green">
                  <o:lock v:ext="edit" aspectratio="t"/>
                </v:oval>
                <v:shape id="AutoShape 1135" o:spid="_x0000_s1441" type="#_x0000_t5" style="position:absolute;left:13228;top:6823;width:73;height:6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9G8IA&#10;AADcAAAADwAAAGRycy9kb3ducmV2LnhtbESPzarCMBSE94LvEI5wd5qqUKQaRdR7EReCPxt3h+bY&#10;FJuT0kStb38jCC6HmfmGmS1aW4kHNb50rGA4SEAQ506XXCg4n377ExA+IGusHJOCF3lYzLudGWba&#10;PflAj2MoRISwz1CBCaHOpPS5IYt+4Gri6F1dYzFE2RRSN/iMcFvJUZKk0mLJccFgTStD+e14twom&#10;m7D9I7NcpXh7jS+F3q93/q7UT69dTkEEasM3/GlvtYJ0OIb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D0bwgAAANwAAAAPAAAAAAAAAAAAAAAAAJgCAABkcnMvZG93&#10;bnJldi54bWxQSwUGAAAAAAQABAD1AAAAhwMAAAAA&#10;" filled="f" fillcolor="#930">
                  <o:lock v:ext="edit" aspectratio="t"/>
                </v:shape>
                <v:line id="Line 1136" o:spid="_x0000_s1442" style="position:absolute;visibility:visible;mso-wrap-style:square" from="13094,6854" to="13246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NccUAAADcAAAADwAAAGRycy9kb3ducmV2LnhtbESPX2vCMBTF3wd+h3CFvc1UGWVWowyh&#10;4IPbmIrPl+badjY3bZK13bdfBgMfD+fPj7PejqYRPTlfW1YwnyUgiAuray4VnE/50wsIH5A1NpZJ&#10;wQ952G4mD2vMtB34k/pjKEUcYZ+hgiqENpPSFxUZ9DPbEkfvap3BEKUrpXY4xHHTyEWSpNJgzZFQ&#10;YUu7iorb8dtEblEeXHf5uo3769sh77hfvp8+lHqcjq8rEIHGcA//t/daQTp/h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INccUAAADcAAAADwAAAAAAAAAA&#10;AAAAAAChAgAAZHJzL2Rvd25yZXYueG1sUEsFBgAAAAAEAAQA+QAAAJMDAAAAAA==&#10;">
                  <v:stroke dashstyle="dash"/>
                </v:line>
                <v:line id="Line 1137" o:spid="_x0000_s1443" style="position:absolute;visibility:visible;mso-wrap-style:square" from="13289,6854" to="13368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6o6s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QTp/h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6o6sUAAADcAAAADwAAAAAAAAAA&#10;AAAAAAChAgAAZHJzL2Rvd25yZXYueG1sUEsFBgAAAAAEAAQA+QAAAJMDAAAAAA==&#10;">
                  <v:stroke dashstyle="dash"/>
                </v:line>
                <v:line id="Line 1138" o:spid="_x0000_s1444" style="position:absolute;flip:y;visibility:visible;mso-wrap-style:square" from="13407,6708" to="13407,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tj8UAAADcAAAADwAAAGRycy9kb3ducmV2LnhtbESPQWvCQBSE7wX/w/KE3nSTQoNEV1Gh&#10;reCptojentlnEs2+Ddk1if++Kwg9DjPzDTNb9KYSLTWutKwgHkcgiDOrS84V/P58jCYgnEfWWFkm&#10;BXdysJgPXmaYatvxN7U7n4sAYZeigsL7OpXSZQUZdGNbEwfvbBuDPsgml7rBLsBNJd+iKJEGSw4L&#10;Bda0Lii77m5GwVe3P+/j7vjuV8ft5ZC05hT3n0q9DvvlFISn3v+Hn+2NVpDECT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tj8UAAADcAAAADwAAAAAAAAAA&#10;AAAAAAChAgAAZHJzL2Rvd25yZXYueG1sUEsFBgAAAAAEAAQA+QAAAJMDAAAAAA==&#10;" strokecolor="blue"/>
                <v:line id="Line 1139" o:spid="_x0000_s1445" style="position:absolute;visibility:visible;mso-wrap-style:square" from="13407,6927" to="13407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nQsIAAADcAAAADwAAAGRycy9kb3ducmV2LnhtbESPS6vCMBSE94L/IRzBnaYWfNBrFB8I&#10;wl35uPtDc2xrm5PSRFv//Y0guBxm5htmue5MJZ7UuMKygsk4AkGcWl1wpuB6OYwWIJxH1lhZJgUv&#10;crBe9XtLTLRt+UTPs89EgLBLUEHufZ1I6dKcDLqxrYmDd7ONQR9kk0ndYBvgppJxFM2kwYLDQo41&#10;7XJKy/PDKCivbbav59spXhZlebv/xn9+Gys1HHSbHxCeOv8Nf9pHrWA2mcP7TDg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8nQsIAAADcAAAADwAAAAAAAAAAAAAA&#10;AAChAgAAZHJzL2Rvd25yZXYueG1sUEsFBgAAAAAEAAQA+QAAAJADAAAAAA==&#10;" strokecolor="green"/>
                <v:line id="Line 1140" o:spid="_x0000_s1446" style="position:absolute;flip:x y;visibility:visible;mso-wrap-style:square" from="13326,6781" to="13407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bmMAAAADcAAAADwAAAGRycy9kb3ducmV2LnhtbERPz2vCMBS+D/wfwhN2m2kryKhGUcHi&#10;aWwq4vGRPJti81KaqPW/Xw6DHT++34vV4FrxoD40nhXkkwwEsfam4VrB6bj7+AQRIrLB1jMpeFGA&#10;1XL0tsDS+Cf/0OMQa5FCOJSowMbYlVIGbclhmPiOOHFX3zuMCfa1ND0+U7hrZZFlM+mw4dRgsaOt&#10;JX073J2C8/RVWN1usu8vX+WVxn1VFBel3sfDeg4i0hD/xX/uvVEwy9PadCYdAb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VW5jAAAAA3AAAAA8AAAAAAAAAAAAAAAAA&#10;oQIAAGRycy9kb3ducmV2LnhtbFBLBQYAAAAABAAEAPkAAACOAwAAAAA=&#10;" strokecolor="green"/>
                <v:oval id="Oval 1141" o:spid="_x0000_s1447" style="position:absolute;left:13376;top:6757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YncUA&#10;AADcAAAADwAAAGRycy9kb3ducmV2LnhtbESPQWvCQBSE74X+h+UVvNVdBW1Ms0opFLQnG714e2Rf&#10;s4nZtyG71fTfdwuCx2FmvmGKzeg6caEhNJ41zKYKBHHlTcO1huPh4zkDESKywc4zafilAJv140OB&#10;ufFX/qJLGWuRIBxy1GBj7HMpQ2XJYZj6njh5335wGJMcamkGvCa46+RcqaV02HBasNjTu6XqXP44&#10;DTvKFqvTtjH7l0W5b606f85bpfXkaXx7BRFpjPfwrb01GpazF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hidxQAAANwAAAAPAAAAAAAAAAAAAAAAAJgCAABkcnMv&#10;ZG93bnJldi54bWxQSwUGAAAAAAQABAD1AAAAigMAAAAA&#10;" strokecolor="blue">
                  <o:lock v:ext="edit" aspectratio="t"/>
                </v:oval>
                <v:line id="Line 1142" o:spid="_x0000_s1448" style="position:absolute;visibility:visible;mso-wrap-style:square" from="13363,6757" to="13449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afb8AAADcAAAADwAAAGRycy9kb3ducmV2LnhtbERPy4rCMBTdC/MP4Q64s+m4UKlGEaEg&#10;7nyA20tzp+20uQlJxla/frIYcHk4781uNL14kA+tZQVfWQ6CuLK65VrB7VrOViBCRNbYWyYFTwqw&#10;235MNlhoO/CZHpdYixTCoUAFTYyukDJUDRkMmXXEifu23mBM0NdSexxSuOnlPM8X0mDLqaFBR4eG&#10;qu7yaxS4rnOtG8qf5a3sX7n192BPd6Wmn+N+DSLSGN/if/dRK1jM0/x0Jh0B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0afb8AAADcAAAADwAAAAAAAAAAAAAAAACh&#10;AgAAZHJzL2Rvd25yZXYueG1sUEsFBgAAAAAEAAQA+QAAAI0DAAAAAA==&#10;" strokecolor="blue"/>
                <v:line id="Line 1143" o:spid="_x0000_s1449" style="position:absolute;flip:y;visibility:visible;mso-wrap-style:square" from="13130,6708" to="13130,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41/cUAAADcAAAADwAAAGRycy9kb3ducmV2LnhtbESP3WoCMRSE7wu+QzhC7zTrUlzZGkUE&#10;QekPuu0DnG6O++PmZElS3b59UxB6OczMN8xyPZhOXMn5xrKC2TQBQVxa3XCl4PNjN1mA8AFZY2eZ&#10;FPyQh/Vq9LDEXNsbn+hahEpECPscFdQh9LmUvqzJoJ/anjh6Z+sMhihdJbXDW4SbTqZJMpcGG44L&#10;Nfa0ram8FN9GQZa+lfLFvT61x6/s4De2zd6LVqnH8bB5BhFoCP/he3uvFczTG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41/cUAAADcAAAADwAAAAAAAAAA&#10;AAAAAAChAgAAZHJzL2Rvd25yZXYueG1sUEsFBgAAAAAEAAQA+QAAAJMDAAAAAA==&#10;" strokecolor="green"/>
                <v:line id="Line 1144" o:spid="_x0000_s1450" style="position:absolute;visibility:visible;mso-wrap-style:square" from="13130,6927" to="13130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OZ8MAAADcAAAADwAAAGRycy9kb3ducmV2LnhtbESPW4vCMBSE3wX/QzgL+6bpBlalGsUL&#10;Cws+eXs/NMe2tjkpTbTdf78RBB+HmfmGWax6W4sHtb50rOFrnIAgzpwpOddwPv2MZiB8QDZYOyYN&#10;f+RhtRwOFpga1/GBHseQiwhhn6KGIoQmldJnBVn0Y9cQR+/qWoshyjaXpsUuwm0tVZJMpMWS40KB&#10;DW0Lyqrj3Wqozl2+a6abbzzNqup626tL2CitPz/69RxEoD68w6/2r9EwUQqe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ETmfDAAAA3AAAAA8AAAAAAAAAAAAA&#10;AAAAoQIAAGRycy9kb3ducmV2LnhtbFBLBQYAAAAABAAEAPkAAACRAwAAAAA=&#10;" strokecolor="green"/>
                <v:line id="Line 1145" o:spid="_x0000_s1451" style="position:absolute;flip:x y;visibility:visible;mso-wrap-style:square" from="13049,6781" to="13130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0DVMMAAADcAAAADwAAAGRycy9kb3ducmV2LnhtbESPQWsCMRSE7wX/Q3hCbzVrBClbo2ih&#10;iyepWkqPj+S5Wdy8LJtU139vCkKPw8x8wyxWg2/FhfrYBNYwnRQgiE2wDdcavo4fL68gYkK22AYm&#10;DTeKsFqOnhZY2nDlPV0OqRYZwrFEDS6lrpQyGkce4yR0xNk7hd5jyrKvpe3xmuG+laoo5tJjw3nB&#10;YUfvjsz58Os1fM9uypl2U3zuQjWtDG4rpX60fh4P6zcQiYb0H360t1bDXM3g70w+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A1TDAAAA3AAAAA8AAAAAAAAAAAAA&#10;AAAAoQIAAGRycy9kb3ducmV2LnhtbFBLBQYAAAAABAAEAPkAAACRAwAAAAA=&#10;" strokecolor="green"/>
                <v:oval id="Oval 1146" o:spid="_x0000_s1452" style="position:absolute;left:13099;top:6757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/OsUA&#10;AADcAAAADwAAAGRycy9kb3ducmV2LnhtbESPQWvCQBSE74L/YXmFXopulBprmlXaQkEvhar0/Mg+&#10;k5Ds27i7Nem/d4WCx2FmvmHyzWBacSHna8sKZtMEBHFhdc2lguPhc/ICwgdkja1lUvBHHjbr8SjH&#10;TNuev+myD6WIEPYZKqhC6DIpfVGRQT+1HXH0TtYZDFG6UmqHfYSbVs6TJJUGa44LFXb0UVHR7H+N&#10;grBIn1auf//x52aZtLuvs991qVKPD8PbK4hAQ7iH/9tbrSCdP8P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H86xQAAANwAAAAPAAAAAAAAAAAAAAAAAJgCAABkcnMv&#10;ZG93bnJldi54bWxQSwUGAAAAAAQABAD1AAAAigMAAAAA&#10;" strokecolor="green">
                  <o:lock v:ext="edit" aspectratio="t"/>
                </v:oval>
                <v:line id="Line 1147" o:spid="_x0000_s1453" style="position:absolute;visibility:visible;mso-wrap-style:square" from="13086,6757" to="13172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WE8IAAADcAAAADwAAAGRycy9kb3ducmV2LnhtbESPS6vCMBSE9xf8D+EI7q6pBb1SjeID&#10;QXDla39ojm1tc1KaaOu/N4Jwl8PMfMPMl52pxJMaV1hWMBpGIIhTqwvOFFzOu98pCOeRNVaWScGL&#10;HCwXvZ85Jtq2fKTnyWciQNglqCD3vk6kdGlOBt3Q1sTBu9nGoA+yyaRusA1wU8k4iibSYMFhIcea&#10;Njml5elhFJSXNtvWf+sxnqdlebsf4qtfx0oN+t1qBsJT5//D3/ZeK5jEY/icCUd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3WE8IAAADcAAAADwAAAAAAAAAAAAAA&#10;AAChAgAAZHJzL2Rvd25yZXYueG1sUEsFBgAAAAAEAAQA+QAAAJADAAAAAA==&#10;" strokecolor="green"/>
                <v:rect id="Rectangle 1148" o:spid="_x0000_s1454" style="position:absolute;left:13240;top:7350;width:5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F6cMA&#10;AADcAAAADwAAAGRycy9kb3ducmV2LnhtbESPwWrDMBBE74H8g9hAb4nclJjiRjYh4NJbiZtCj4u1&#10;sZ1aKyEpifP3VaHQ4zAzb5htNZlRXMmHwbKCx1UGgri1euBOwfGjXj6DCBFZ42iZFNwpQFXOZ1ss&#10;tL3xga5N7ESCcChQQR+jK6QMbU8Gw8o64uSdrDcYk/Sd1B5vCW5Guc6yXBocOC306GjfU/vdXIyC&#10;1w7fn2rdZGdff9n8/ul2euOUelhMuxcQkab4H/5rv2kF+Tq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F6cMAAADcAAAADwAAAAAAAAAAAAAAAACYAgAAZHJzL2Rv&#10;d25yZXYueG1sUEsFBgAAAAAEAAQA9QAAAIgDAAAAAA==&#10;" strokecolor="green">
                  <o:lock v:ext="edit" aspectratio="t"/>
                </v:rect>
                <v:line id="Line 1149" o:spid="_x0000_s1455" style="position:absolute;visibility:visible;mso-wrap-style:square" from="13269,7292" to="13269,7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t/8IAAADc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ziOfydCUdAr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Pt/8IAAADcAAAADwAAAAAAAAAAAAAA&#10;AAChAgAAZHJzL2Rvd25yZXYueG1sUEsFBgAAAAAEAAQA+QAAAJADAAAAAA==&#10;" strokecolor="green"/>
                <v:line id="Line 1150" o:spid="_x0000_s1456" style="position:absolute;flip:y;visibility:visible;mso-wrap-style:square" from="13268,7025" to="13268,7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cYMIAAADcAAAADwAAAGRycy9kb3ducmV2LnhtbERP3WrCMBS+H+wdwhG8s6ll2FGNIgPB&#10;sSmu2wMcm7P+rDkpSdTu7ZcLYZcf3/9qM5peXMn51rKCeZKCIK6sbrlW8PW5mz2D8AFZY2+ZFPyS&#10;h8368WGFhbY3/qBrGWoRQ9gXqKAJYSik9FVDBn1iB+LIfVtnMEToaqkd3mK46WWWpgtpsOXY0OBA&#10;Lw1VP+XFKMizQyXf3PtTdzrnr35ru/xYdkpNJ+N2CSLQGP7Fd/deK1hkcW08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ScYMIAAADcAAAADwAAAAAAAAAAAAAA&#10;AAChAgAAZHJzL2Rvd25yZXYueG1sUEsFBgAAAAAEAAQA+QAAAJADAAAAAA==&#10;" strokecolor="green"/>
                <v:line id="Line 1151" o:spid="_x0000_s1457" style="position:absolute;visibility:visible;mso-wrap-style:square" from="13268,7244" to="13268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cFs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om8Q8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g3BbDAAAA3AAAAA8AAAAAAAAAAAAA&#10;AAAAoQIAAGRycy9kb3ducmV2LnhtbFBLBQYAAAAABAAEAPkAAACRAwAAAAA=&#10;" strokecolor="green"/>
                <v:line id="Line 1152" o:spid="_x0000_s1458" style="position:absolute;flip:x y;visibility:visible;mso-wrap-style:square" from="13187,7098" to="13268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L/sEAAADcAAAADwAAAGRycy9kb3ducmV2LnhtbERPz2vCMBS+C/sfwhvspqkVilSjuMFK&#10;T2N2Y+z4SJ5NsXkpTabtf78cBjt+fL/3x8n14kZj6DwrWK8yEMTam45bBZ8fr8stiBCRDfaeScFM&#10;AY6Hh8UeS+PvfKZbE1uRQjiUqMDGOJRSBm3JYVj5gThxFz86jAmOrTQj3lO462WeZYV02HFqsDjQ&#10;iyV9bX6cgq/NnFvdP2fvb75aVxrrKs+/lXp6nE47EJGm+C/+c9dGQbFJ89OZd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gv+wQAAANwAAAAPAAAAAAAAAAAAAAAA&#10;AKECAABkcnMvZG93bnJldi54bWxQSwUGAAAAAAQABAD5AAAAjwMAAAAA&#10;" strokecolor="green"/>
                <v:oval id="Oval 1153" o:spid="_x0000_s1459" style="position:absolute;left:13237;top:7074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Kf8UA&#10;AADcAAAADwAAAGRycy9kb3ducmV2LnhtbESPQWvCQBSE74L/YXmFXopubDHWNKvYQkEvhar0/Mg+&#10;k5Ds27i7Nem/d4WCx2FmvmHy9WBacSHna8sKZtMEBHFhdc2lguPhc/IKwgdkja1lUvBHHtar8SjH&#10;TNuev+myD6WIEPYZKqhC6DIpfVGRQT+1HXH0TtYZDFG6UmqHfYSbVj4nSSoN1hwXKuzoo6Ki2f8a&#10;BWGePi1d//7jz80iaXdfZ7/rUqUeH4bNG4hAQ7iH/9tbrSB9mcH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p/xQAAANwAAAAPAAAAAAAAAAAAAAAAAJgCAABkcnMv&#10;ZG93bnJldi54bWxQSwUGAAAAAAQABAD1AAAAigMAAAAA&#10;" strokecolor="green">
                  <o:lock v:ext="edit" aspectratio="t"/>
                </v:oval>
                <v:line id="Line 1154" o:spid="_x0000_s1460" style="position:absolute;visibility:visible;mso-wrap-style:square" from="13224,7074" to="13310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3Yus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1g+h3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d2LrDAAAA3AAAAA8AAAAAAAAAAAAA&#10;AAAAoQIAAGRycy9kb3ducmV2LnhtbFBLBQYAAAAABAAEAPkAAACRAwAAAAA=&#10;" strokecolor="green"/>
                <v:line id="Line 1155" o:spid="_x0000_s1461" style="position:absolute;visibility:visible;mso-wrap-style:square" from="13129,6535" to="1312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9IcMAAADcAAAADwAAAGRycy9kb3ducmV2LnhtbESPT4vCMBTE78J+h/CEvWlqxT90jbK6&#10;LAierHp/NM+22+alNNF2v70RBI/DzPyGWW16U4s7ta60rGAyjkAQZ1aXnCs4n35HSxDOI2usLZOC&#10;f3KwWX8MVpho2/GR7qnPRYCwS1BB4X2TSOmyggy6sW2Ig3e1rUEfZJtL3WIX4KaWcRTNpcGSw0KB&#10;De0Kyqr0ZhRU5y7/aRbbGZ6WVXX9O8QXv42V+hz2318gPPX+HX6191rBfDqF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RfSHDAAAA3AAAAA8AAAAAAAAAAAAA&#10;AAAAoQIAAGRycy9kb3ducmV2LnhtbFBLBQYAAAAABAAEAPkAAACRAwAAAAA=&#10;" strokecolor="green"/>
                <v:shape id="Text Box 1156" o:spid="_x0000_s1462" type="#_x0000_t202" style="position:absolute;left:12821;top:8151;width:9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14218" w:rsidRDefault="00214218">
                        <w:r>
                          <w:t>HTA/BTA</w:t>
                        </w:r>
                      </w:p>
                    </w:txbxContent>
                  </v:textbox>
                </v:shape>
                <v:rect id="Rectangle 1157" o:spid="_x0000_s1463" style="position:absolute;left:14790;top:5779;width:629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/yMYA&#10;AADcAAAADwAAAGRycy9kb3ducmV2LnhtbESPQWvCQBSE70L/w/IKXqRualFK6iolUPASSrUtPT6y&#10;zyRt9m3MPk38925B8DjMzDfMcj24Rp2oC7VnA4/TBBRx4W3NpYHP3dvDM6ggyBYbz2TgTAHWq7vR&#10;ElPre/6g01ZKFSEcUjRQibSp1qGoyGGY+pY4envfOZQou1LbDvsId42eJclCO6w5LlTYUlZR8bc9&#10;OgN7mX/3X+/HQ3v4ySal5PlvNsuNGd8Pry+ghAa5ha/tjTWweJrD/5l4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/yMYAAADcAAAADwAAAAAAAAAAAAAAAACYAgAAZHJz&#10;L2Rvd25yZXYueG1sUEsFBgAAAAAEAAQA9QAAAIsDAAAAAA==&#10;">
                  <v:stroke dashstyle="dash"/>
                  <o:lock v:ext="edit" aspectratio="t"/>
                </v:rect>
                <v:line id="Line 1158" o:spid="_x0000_s1464" style="position:absolute;visibility:visible;mso-wrap-style:square" from="14987,6381" to="15262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eucQAAADcAAAADwAAAGRycy9kb3ducmV2LnhtbESPS4vCQBCE78L+h6EX9qYTsxgl6yg+&#10;WBA8+dh7k2mTmExPyIwm++8dQfBYVNVX1HzZm1rcqXWlZQXjUQSCOLO65FzB+fQ7nIFwHlljbZkU&#10;/JOD5eJjMMdU244PdD/6XAQIuxQVFN43qZQuK8igG9mGOHgX2xr0Qba51C12AW5qGUdRIg2WHBYK&#10;bGhTUFYdb0ZBde7ybTNdT/A0q6rLdR//+XWs1Ndnv/oB4an37/CrvdMKku8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t65xAAAANwAAAAPAAAAAAAAAAAA&#10;AAAAAKECAABkcnMvZG93bnJldi54bWxQSwUGAAAAAAQABAD5AAAAkgMAAAAA&#10;" strokecolor="green"/>
                <v:oval id="Oval 1159" o:spid="_x0000_s1465" style="position:absolute;left:14988;top:6910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3kMQA&#10;AADcAAAADwAAAGRycy9kb3ducmV2LnhtbESPQWvCQBSE7wX/w/IEL1I3rTRqdJW2UNCLoBXPj+wz&#10;CWbfxt3VxH/vFoQeh5n5hlmsOlOLGzlfWVbwNkpAEOdWV1woOPz+vE5B+ICssbZMCu7kYbXsvSww&#10;07blHd32oRARwj5DBWUITSalz0sy6Ee2IY7eyTqDIUpXSO2wjXBTy/ckSaXBiuNCiQ19l5Sf91ej&#10;IHykw5lrv47+cp4k9WZ78ZsmVWrQ7z7nIAJ14T/8bK+1gnQ8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d5DEAAAA3AAAAA8AAAAAAAAAAAAAAAAAmAIAAGRycy9k&#10;b3ducmV2LnhtbFBLBQYAAAAABAAEAPUAAACJAwAAAAA=&#10;" strokecolor="green">
                  <o:lock v:ext="edit" aspectratio="t"/>
                </v:oval>
                <v:oval id="Oval 1160" o:spid="_x0000_s1466" style="position:absolute;left:14988;top:7105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qYMIA&#10;AADcAAAADwAAAGRycy9kb3ducmV2LnhtbERPy2oCMRTdF/yHcIXuasa2iIxGKRahC7vojOj2MrlO&#10;xk5uhiTz6N83i0KXh/Pe7ifbioF8aBwrWC4yEMSV0w3XCs7l8WkNIkRkja1jUvBDAfa72cMWc+1G&#10;/qKhiLVIIRxyVGBi7HIpQ2XIYli4jjhxN+ctxgR9LbXHMYXbVj5n2UpabDg1GOzoYKj6LnqroMHx&#10;dC360+eRazPJ63t5Ca93pR7n09sGRKQp/ov/3B9aweolrU1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ipgwgAAANwAAAAPAAAAAAAAAAAAAAAAAJgCAABkcnMvZG93&#10;bnJldi54bWxQSwUGAAAAAAQABAD1AAAAhwMAAAAA&#10;" filled="f" strokecolor="green">
                  <o:lock v:ext="edit" aspectratio="t"/>
                </v:oval>
                <v:shape id="AutoShape 1161" o:spid="_x0000_s1467" type="#_x0000_t5" style="position:absolute;left:15084;top:6180;width:73;height:6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WkcQA&#10;AADcAAAADwAAAGRycy9kb3ducmV2LnhtbESPzYvCMBTE74L/Q3jC3jRVoWg1ivixiIcFPy7eHs2z&#10;KTYvpYla//vNgrDHYWZ+w8yXra3EkxpfOlYwHCQgiHOnSy4UXM67/gSED8gaK8ek4E0elotuZ46Z&#10;di8+0vMUChEh7DNUYEKoMyl9bsiiH7iaOHo311gMUTaF1A2+ItxWcpQkqbRYclwwWNPaUH4/PayC&#10;yTbsv8ms1ine3+NroX82B/9Q6qvXrmYgArXhP/xp77WCdDyF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VpHEAAAA3AAAAA8AAAAAAAAAAAAAAAAAmAIAAGRycy9k&#10;b3ducmV2LnhtbFBLBQYAAAAABAAEAPUAAACJAwAAAAA=&#10;" filled="f" fillcolor="#930">
                  <o:lock v:ext="edit" aspectratio="t"/>
                </v:shape>
                <v:line id="Line 1162" o:spid="_x0000_s1468" style="position:absolute;visibility:visible;mso-wrap-style:square" from="14950,6210" to="15102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kb8EAAADcAAAADwAAAGRycy9kb3ducmV2LnhtbERPTWvCQBC9F/wPywje6sYiUqOrSEHw&#10;oC3V0vOQHZNodjburjH9951DocfH+16ue9eojkKsPRuYjDNQxIW3NZcGvk7b51dQMSFbbDyTgR+K&#10;sF4NnpaYW//gT+qOqVQSwjFHA1VKba51LCpyGMe+JRbu7IPDJDCU2gZ8SLhr9EuWzbTDmqWhwpbe&#10;Kiqux7u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6iRvwQAAANwAAAAPAAAAAAAAAAAAAAAA&#10;AKECAABkcnMvZG93bnJldi54bWxQSwUGAAAAAAQABAD5AAAAjwMAAAAA&#10;">
                  <v:stroke dashstyle="dash"/>
                </v:line>
                <v:line id="Line 1163" o:spid="_x0000_s1469" style="position:absolute;visibility:visible;mso-wrap-style:square" from="15144,6210" to="15223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B9MUAAADcAAAADwAAAGRycy9kb3ducmV2LnhtbESPX2vCMBTF3wd+h3CFvc1UGWVWowyh&#10;4IPbmIrPl+badjY3bZK13bdfBgMfD+fPj7PejqYRPTlfW1YwnyUgiAuray4VnE/50wsIH5A1NpZJ&#10;wQ952G4mD2vMtB34k/pjKEUcYZ+hgiqENpPSFxUZ9DPbEkfvap3BEKUrpXY4xHHTyEWSpNJgzZFQ&#10;YUu7iorb8dtEblEeXHf5uo3769sh77hfvp8+lHqcjq8rEIHGcA//t/daQfo8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aB9MUAAADcAAAADwAAAAAAAAAA&#10;AAAAAAChAgAAZHJzL2Rvd25yZXYueG1sUEsFBgAAAAAEAAQA+QAAAJMDAAAAAA==&#10;">
                  <v:stroke dashstyle="dash"/>
                </v:line>
                <v:line id="Line 1164" o:spid="_x0000_s1470" style="position:absolute;flip:y;visibility:visible;mso-wrap-style:square" from="15262,6065" to="15262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EkcYAAADcAAAADwAAAGRycy9kb3ducmV2LnhtbESPQWvCQBSE7wX/w/IEb7qJaJDoKrbQ&#10;VuhJK6K3Z/aZRLNvQ3abpP++Wyj0OMzMN8xq05tKtNS40rKCeBKBIM6sLjlXcPx8HS9AOI+ssbJM&#10;Cr7JwWY9eFphqm3He2oPPhcBwi5FBYX3dSqlywoy6Ca2Jg7ezTYGfZBNLnWDXYCbSk6jKJEGSw4L&#10;Bdb0UlD2OHwZBe/d6XaKu8vcP18+7uekNde4f1NqNOy3SxCeev8f/mvvtIJkNoXfM+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hBJHGAAAA3AAAAA8AAAAAAAAA&#10;AAAAAAAAoQIAAGRycy9kb3ducmV2LnhtbFBLBQYAAAAABAAEAPkAAACUAwAAAAA=&#10;" strokecolor="blue"/>
                <v:line id="Line 1165" o:spid="_x0000_s1471" style="position:absolute;visibility:visible;mso-wrap-style:square" from="15262,6284" to="15262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OXMMAAADcAAAADwAAAGRycy9kb3ducmV2LnhtbESPT4vCMBTE78J+h/AW9qbpdtWVapRV&#10;EQRP/tn7o3m2tc1LaaKt394IgsdhZn7DzBadqcSNGldYVvA9iEAQp1YXnCk4HTf9CQjnkTVWlknB&#10;nRws5h+9GSbatryn28FnIkDYJagg975OpHRpTgbdwNbEwTvbxqAPssmkbrANcFPJOIrG0mDBYSHH&#10;mlY5peXhahSUpzZb17/LER4nZXm+7OJ/v4yV+vrs/qYgPHX+HX61t1rBePgD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XDlzDAAAA3AAAAA8AAAAAAAAAAAAA&#10;AAAAoQIAAGRycy9kb3ducmV2LnhtbFBLBQYAAAAABAAEAPkAAACRAwAAAAA=&#10;" strokecolor="green"/>
                <v:line id="Line 1166" o:spid="_x0000_s1472" style="position:absolute;flip:x y;visibility:visible;mso-wrap-style:square" from="15182,6138" to="15262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+gMQAAADcAAAADwAAAGRycy9kb3ducmV2LnhtbESPQWsCMRSE7wX/Q3hCbzXrKlJWo2ih&#10;i6dirYjHR/LcLG5elk3U9d83BaHHYWa+YRar3jXiRl2oPSsYjzIQxNqbmisFh5/Pt3cQISIbbDyT&#10;ggcFWC0HLwssjL/zN932sRIJwqFABTbGtpAyaEsOw8i3xMk7+85hTLKrpOnwnuCukXmWzaTDmtOC&#10;xZY+LOnL/uoUHCeP3Opmk+2+fDkuNW7LPD8p9Trs13MQkfr4H362t0bBbDqFv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36AxAAAANwAAAAPAAAAAAAAAAAA&#10;AAAAAKECAABkcnMvZG93bnJldi54bWxQSwUGAAAAAAQABAD5AAAAkgMAAAAA&#10;" strokecolor="green"/>
                <v:oval id="Oval 1167" o:spid="_x0000_s1473" style="position:absolute;left:15232;top:611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9hcUA&#10;AADcAAAADwAAAGRycy9kb3ducmV2LnhtbESPT2sCMRTE74V+h/CE3mqidP2zGqUUCupJt714e2ye&#10;m9XNy7JJdfvtjVDocZiZ3zDLde8acaUu1J41jIYKBHHpTc2Vhu+vz9cZiBCRDTaeScMvBVivnp+W&#10;mBt/4wNdi1iJBOGQowYbY5tLGUpLDsPQt8TJO/nOYUyyq6Tp8JbgrpFjpSbSYc1pwWJLH5bKS/Hj&#10;NGxpls2Pm9rsp1mxP1t12Y3PSuuXQf++ABGpj//hv/bGaJi8Zf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D2FxQAAANwAAAAPAAAAAAAAAAAAAAAAAJgCAABkcnMv&#10;ZG93bnJldi54bWxQSwUGAAAAAAQABAD1AAAAigMAAAAA&#10;" strokecolor="blue">
                  <o:lock v:ext="edit" aspectratio="t"/>
                </v:oval>
                <v:line id="Line 1168" o:spid="_x0000_s1474" style="position:absolute;visibility:visible;mso-wrap-style:square" from="15219,6114" to="15304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CMsMAAADcAAAADwAAAGRycy9kb3ducmV2LnhtbESPQWvCQBSE74L/YXlCb7pRSlqiq0gh&#10;IL3VCl4f2dckJvt22d2a1F/vFgSPw8x8w2x2o+nFlXxoLStYLjIQxJXVLdcKTt/l/B1EiMgae8uk&#10;4I8C7LbTyQYLbQf+ousx1iJBOBSooInRFVKGqiGDYWEdcfJ+rDcYk/S11B6HBDe9XGVZLg22nBYa&#10;dPTRUNUdf40C13WudUN5eTuV/S2z/hzs51mpl9m4X4OINMZn+NE+aAX5aw7/Z9IR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nwjLDAAAA3AAAAA8AAAAAAAAAAAAA&#10;AAAAoQIAAGRycy9kb3ducmV2LnhtbFBLBQYAAAAABAAEAPkAAACRAwAAAAA=&#10;" strokecolor="blue"/>
                <v:line id="Line 1169" o:spid="_x0000_s1475" style="position:absolute;flip:y;visibility:visible;mso-wrap-style:square" from="14985,6065" to="14985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tssUAAADcAAAADwAAAGRycy9kb3ducmV2LnhtbESP3WoCMRSE7wu+QzhC72pWEVdWo4gg&#10;WKxFt32A4+Z0f7o5WZKo27c3hUIvh5n5hlmue9OKGzlfW1YwHiUgiAuray4VfH7sXuYgfEDW2Fom&#10;BT/kYb0aPC0x0/bOZ7rloRQRwj5DBVUIXSalLyoy6Ee2I47el3UGQ5SulNrhPcJNKydJMpMGa44L&#10;FXa0raj4zq9GQTo5FvLg3qbN6ZK++o1t0ve8Uep52G8WIAL14T/8195rBbNpCr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TtssUAAADcAAAADwAAAAAAAAAA&#10;AAAAAAChAgAAZHJzL2Rvd25yZXYueG1sUEsFBgAAAAAEAAQA+QAAAJMDAAAAAA==&#10;" strokecolor="green"/>
                <v:line id="Line 1170" o:spid="_x0000_s1476" style="position:absolute;visibility:visible;mso-wrap-style:square" from="14985,6284" to="14985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OcLcAAAADcAAAADwAAAGRycy9kb3ducmV2LnhtbERPy4rCMBTdC/5DuAPubDrFUekYxQfC&#10;wKx87S/N7WPa3JQm2vr3ZjHg8nDeq81gGvGgzlWWFXxGMQjizOqKCwXXy3G6BOE8ssbGMil4koPN&#10;ejxaYaptzyd6nH0hQgi7FBWU3replC4ryaCLbEscuNx2Bn2AXSF1h30IN41M4nguDVYcGkpsaV9S&#10;Vp/vRkF97YtDu9h94WVZ1/nfb3Lzu0Spycew/QbhafBv8b/7RyuYz8LacCYc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znC3AAAAA3AAAAA8AAAAAAAAAAAAAAAAA&#10;oQIAAGRycy9kb3ducmV2LnhtbFBLBQYAAAAABAAEAPkAAACOAwAAAAA=&#10;" strokecolor="green"/>
                <v:line id="Line 1171" o:spid="_x0000_s1477" style="position:absolute;flip:x y;visibility:visible;mso-wrap-style:square" from="14905,6138" to="14985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rRHsQAAADcAAAADwAAAGRycy9kb3ducmV2LnhtbESPQWsCMRSE74L/ITyht5p1LaJbo7SC&#10;i6dSbZEeH8nrZunmZdlEXf99Iwgeh5n5hlmue9eIM3Wh9qxgMs5AEGtvaq4UfH9tn+cgQkQ22Hgm&#10;BVcKsF4NB0ssjL/wns6HWIkE4VCgAhtjW0gZtCWHYexb4uT9+s5hTLKrpOnwkuCukXmWzaTDmtOC&#10;xZY2lvTf4eQUHKfX3OrmPfv88OWk1Lgr8/xHqadR//YKIlIfH+F7e2cUzF4WcDu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KtEexAAAANwAAAAPAAAAAAAAAAAA&#10;AAAAAKECAABkcnMvZG93bnJldi54bWxQSwUGAAAAAAQABAD5AAAAkgMAAAAA&#10;" strokecolor="green"/>
                <v:oval id="Oval 1172" o:spid="_x0000_s1478" style="position:absolute;left:14955;top:611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KRMEA&#10;AADcAAAADwAAAGRycy9kb3ducmV2LnhtbERPTYvCMBC9L/gfwgh7WTRVsKvVKCosrBdhVTwPzdgW&#10;m0lNou3+e3MQPD7e92LVmVo8yPnKsoLRMAFBnFtdcaHgdPwZTEH4gKyxtkwK/snDatn7WGCmbct/&#10;9DiEQsQQ9hkqKENoMil9XpJBP7QNceQu1hkMEbpCaodtDDe1HCdJKg1WHBtKbGhbUn493I2CMEm/&#10;Zq7dnP3t+p3Uu/3N75pUqc9+t56DCNSFt/jl/tUK0km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CkTBAAAA3AAAAA8AAAAAAAAAAAAAAAAAmAIAAGRycy9kb3du&#10;cmV2LnhtbFBLBQYAAAAABAAEAPUAAACGAwAAAAA=&#10;" strokecolor="green">
                  <o:lock v:ext="edit" aspectratio="t"/>
                </v:oval>
                <v:line id="Line 1173" o:spid="_x0000_s1479" style="position:absolute;visibility:visible;mso-wrap-style:square" from="14942,6114" to="15027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jbcMAAADcAAAADwAAAGRycy9kb3ducmV2LnhtbESPS4vCQBCE78L+h6EX9qYTAz6IToKu&#10;CAuefN2bTJvEZHpCZtZk//2OIHgsquorap0NphEP6lxlWcF0EoEgzq2uuFBwOe/HSxDOI2tsLJOC&#10;P3KQpR+jNSba9nykx8kXIkDYJaig9L5NpHR5SQbdxLbEwbvZzqAPsiuk7rAPcNPIOIrm0mDFYaHE&#10;lr5LyuvTr1FQX/pi1y62Mzwv6/p2P8RXv42V+vocNisQngb/Dr/aP1rBfDaF55lwBG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Qo23DAAAA3AAAAA8AAAAAAAAAAAAA&#10;AAAAoQIAAGRycy9kb3ducmV2LnhtbFBLBQYAAAAABAAEAPkAAACRAwAAAAA=&#10;" strokecolor="green"/>
                <v:group id="Group 1174" o:spid="_x0000_s1480" style="position:absolute;left:15094;top:6647;width:59;height:264" coordorigin="15094,6647" coordsize="59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rect id="Rectangle 1175" o:spid="_x0000_s1481" style="position:absolute;left:15094;top:6704;width: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VDMMA&#10;AADcAAAADwAAAGRycy9kb3ducmV2LnhtbESPQWsCMRSE74X+h/AK3mq2iotsjSKFFW/StQWPj83r&#10;7urmJSRR13/fCILHYWa+YRarwfTiQj50lhV8jDMQxLXVHTcKfvbl+xxEiMgae8uk4EYBVsvXlwUW&#10;2l75my5VbESCcChQQRujK6QMdUsGw9g64uT9WW8wJukbqT1eE9z0cpJluTTYcVpo0dFXS/WpOhsF&#10;mwZ301JX2dGXB5vfft1az5xSo7dh/Qki0hCf4Ud7qxXksyn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MVDMMAAADcAAAADwAAAAAAAAAAAAAAAACYAgAAZHJzL2Rv&#10;d25yZXYueG1sUEsFBgAAAAAEAAQA9QAAAIgDAAAAAA==&#10;" strokecolor="green">
                    <o:lock v:ext="edit" aspectratio="t"/>
                  </v:rect>
                  <v:line id="Line 1176" o:spid="_x0000_s1482" style="position:absolute;visibility:visible;mso-wrap-style:square" from="15123,6647" to="151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A9cMAAADcAAAADwAAAGRycy9kb3ducmV2LnhtbESPT4vCMBTE78J+h/CEvWlqWf/QNcrq&#10;siB4sur90TzbbpuX0kRbv70RBI/DzPyGWa57U4sbta60rGAyjkAQZ1aXnCs4Hf9GCxDOI2usLZOC&#10;OzlYrz4GS0y07fhAt9TnIkDYJaig8L5JpHRZQQbd2DbEwbvY1qAPss2lbrELcFPLOIpm0mDJYaHA&#10;hrYFZVV6NQqqU5f/NvPNFI+Lqrr87+Oz38RKfQ77n28Qnnr/Dr/aO61gNv2C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nAPXDAAAA3AAAAA8AAAAAAAAAAAAA&#10;AAAAoQIAAGRycy9kb3ducmV2LnhtbFBLBQYAAAAABAAEAPkAAACRAwAAAAA=&#10;" strokecolor="green"/>
                </v:group>
                <v:group id="Group 1177" o:spid="_x0000_s1483" style="position:absolute;left:15043;top:6381;width:123;height:316" coordorigin="15043,6381" coordsize="123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line id="Line 1178" o:spid="_x0000_s1484" style="position:absolute;flip:y;visibility:visible;mso-wrap-style:square" from="15124,6381" to="15124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He9MYAAADcAAAADwAAAGRycy9kb3ducmV2LnhtbESP3WoCMRSE7wu+QziCdzWr2F3ZGkWE&#10;Qktb0W0f4HRz3B83J0uS6vbtm0LBy2FmvmFWm8F04kLON5YVzKYJCOLS6oYrBZ8fT/dLED4ga+ws&#10;k4If8rBZj+5WmGt75SNdilCJCGGfo4I6hD6X0pc1GfRT2xNH72SdwRClq6R2eI1w08l5kqTSYMNx&#10;ocaedjWV5+LbKMjm76V8dW+L9vCVvfitbbN90So1GQ/bRxCBhnAL/7eftYL0IY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h3vTGAAAA3AAAAA8AAAAAAAAA&#10;AAAAAAAAoQIAAGRycy9kb3ducmV2LnhtbFBLBQYAAAAABAAEAPkAAACUAwAAAAA=&#10;" strokecolor="green"/>
                  <v:line id="Line 1179" o:spid="_x0000_s1485" style="position:absolute;visibility:visible;mso-wrap-style:square" from="15124,6600" to="15124,6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egsMAAADcAAAADwAAAGRycy9kb3ducmV2LnhtbESPS4vCQBCE78L+h6EX9qaTDfggOgm6&#10;srDgyde9ybRJTKYnZEaT/feOIHgsquorapUNphF36lxlWcH3JAJBnFtdcaHgdPwdL0A4j6yxsUwK&#10;/slBln6MVpho2/Oe7gdfiABhl6CC0vs2kdLlJRl0E9sSB+9iO4M+yK6QusM+wE0j4yiaSYMVh4US&#10;W/opKa8PN6OgPvXFtp1vpnhc1PXluovPfhMr9fU5rJcgPA3+HX61/7SC2XQOzzPhCM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1noLDAAAA3AAAAA8AAAAAAAAAAAAA&#10;AAAAoQIAAGRycy9kb3ducmV2LnhtbFBLBQYAAAAABAAEAPkAAACRAwAAAAA=&#10;" strokecolor="green"/>
                  <v:line id="Line 1180" o:spid="_x0000_s1486" style="position:absolute;flip:x y;visibility:visible;mso-wrap-style:square" from="15043,6454" to="15124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/iWMEAAADcAAAADwAAAGRycy9kb3ducmV2LnhtbERPz2vCMBS+D/wfwhN2m6kdyqhG0cGK&#10;J5mdiMdH8myKzUtpMq3//XIYePz4fi/Xg2vFjfrQeFYwnWQgiLU3DdcKjj9fbx8gQkQ22HomBQ8K&#10;sF6NXpZYGH/nA92qWIsUwqFABTbGrpAyaEsOw8R3xIm7+N5hTLCvpenxnsJdK/Msm0uHDacGix19&#10;WtLX6tcpOL0/cqvbbfa99+W01Lgr8/ys1Ot42CxARBriU/zv3hkF81lam86kI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v+JYwQAAANwAAAAPAAAAAAAAAAAAAAAA&#10;AKECAABkcnMvZG93bnJldi54bWxQSwUGAAAAAAQABAD5AAAAjwMAAAAA&#10;" strokecolor="green"/>
                  <v:oval id="Oval 1181" o:spid="_x0000_s1487" style="position:absolute;left:15093;top:6430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j2cUA&#10;AADcAAAADwAAAGRycy9kb3ducmV2LnhtbESPQWvCQBSE74L/YXkFL6KbCqaaZhUrCPUi1JaeH9nX&#10;JCT7Nu6uJv77bqHgcZiZb5h8O5hW3Mj52rKC53kCgriwuuZSwdfnYbYC4QOyxtYyKbiTh+1mPMox&#10;07bnD7qdQykihH2GCqoQukxKX1Rk0M9tRxy9H+sMhihdKbXDPsJNKxdJkkqDNceFCjvaV1Q056tR&#10;EJbpdO36t29/aV6S9ni6+GOXKjV5GnavIAIN4RH+b79rBelyD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6PZxQAAANwAAAAPAAAAAAAAAAAAAAAAAJgCAABkcnMv&#10;ZG93bnJldi54bWxQSwUGAAAAAAQABAD1AAAAigMAAAAA&#10;" strokecolor="green">
                    <o:lock v:ext="edit" aspectratio="t"/>
                  </v:oval>
                  <v:line id="Line 1182" o:spid="_x0000_s1488" style="position:absolute;visibility:visible;mso-wrap-style:square" from="15080,6430" to="15166,6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DMS8AAAADcAAAADwAAAGRycy9kb3ducmV2LnhtbERPy4rCMBTdD/gP4QruxtSCHamN4gNB&#10;mNX42F+a24dtbkoTbf37yWJglofzzrajacWLeldbVrCYRyCIc6trLhXcrqfPFQjnkTW2lknBmxxs&#10;N5OPDFNtB/6h18WXIoSwS1FB5X2XSunyigy6ue2IA1fY3qAPsC+l7nEI4aaVcRQl0mDNoaHCjg4V&#10;5c3laRQ0t6E8dl/7JV5XTVM8vuO738dKzabjbg3C0+j/xX/us1aQJGF+OB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wzEvAAAAA3AAAAA8AAAAAAAAAAAAAAAAA&#10;oQIAAGRycy9kb3ducmV2LnhtbFBLBQYAAAAABAAEAPkAAACOAwAAAAA=&#10;" strokecolor="green"/>
                </v:group>
                <v:line id="Line 1183" o:spid="_x0000_s1489" style="position:absolute;visibility:visible;mso-wrap-style:square" from="15262,5893" to="15262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sGJsMAAADcAAAADwAAAGRycy9kb3ducmV2LnhtbESPT4vCMBTE74LfITxhb5q6h7p0jSJC&#10;YfHmH/D6aN62tc1LSKKtfvrNwsIeh5n5DbPejqYXD/KhtaxguchAEFdWt1wruJzL+QeIEJE19pZJ&#10;wZMCbDfTyRoLbQc+0uMUa5EgHApU0MToCilD1ZDBsLCOOHnf1huMSfpaao9DgptevmdZLg22nBYa&#10;dLRvqOpOd6PAdZ1r3VDeVpeyf2XWX4M9XJV6m427TxCRxvgf/mt/aQV5voTfM+kI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7BibDAAAA3AAAAA8AAAAAAAAAAAAA&#10;AAAAoQIAAGRycy9kb3ducmV2LnhtbFBLBQYAAAAABAAEAPkAAACRAwAAAAA=&#10;" strokecolor="blue"/>
                <v:shape id="Text Box 1184" o:spid="_x0000_s1490" type="#_x0000_t202" style="position:absolute;left:14683;top:7504;width:90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14218" w:rsidRDefault="00214218">
                        <w:r>
                          <w:t>HTA/BTA</w:t>
                        </w:r>
                      </w:p>
                    </w:txbxContent>
                  </v:textbox>
                </v:shape>
                <v:shape id="Text Box 1185" o:spid="_x0000_s1491" type="#_x0000_t202" style="position:absolute;left:13265;top:2354;width:59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cWMUA&#10;AADcAAAADwAAAGRycy9kb3ducmV2LnhtbESPT2vCQBTE7wW/w/IEb3VjpFGiq4hQaenJP6jHR/aZ&#10;DWbfhuzWpN++Wyh4HGbmN8xy3dtaPKj1lWMFk3ECgrhwuuJSwen4/joH4QOyxtoxKfghD+vV4GWJ&#10;uXYd7+lxCKWIEPY5KjAhNLmUvjBk0Y9dQxy9m2sthijbUuoWuwi3tUyTJJMWK44LBhvaGiruh2+r&#10;YKpP18t2treXr477tDSf53T3ptRo2G8WIAL14Rn+b39oBVk2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VxYxQAAANwAAAAPAAAAAAAAAAAAAAAAAJgCAABkcnMv&#10;ZG93bnJldi54bWxQSwUGAAAAAAQABAD1AAAAigMAAAAA&#10;" stroked="f">
                  <v:textbox inset="3mm,0,0,0">
                    <w:txbxContent>
                      <w:p w:rsidR="00214218" w:rsidRDefault="00214218">
                        <w:r>
                          <w:t>HTB</w:t>
                        </w:r>
                      </w:p>
                      <w:p w:rsidR="00214218" w:rsidRDefault="00214218">
                        <w:r>
                          <w:t>HTA</w:t>
                        </w:r>
                      </w:p>
                      <w:p w:rsidR="00214218" w:rsidRDefault="00214218"/>
                      <w:p w:rsidR="00214218" w:rsidRDefault="00214218"/>
                      <w:p w:rsidR="00214218" w:rsidRDefault="00214218"/>
                    </w:txbxContent>
                  </v:textbox>
                </v:shape>
                <v:shape id="Text Box 1186" o:spid="_x0000_s1492" type="#_x0000_t202" style="position:absolute;left:12162;top:2353;width:1077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YzcUA&#10;AADcAAAADwAAAGRycy9kb3ducmV2LnhtbESPQWvCQBSE7wX/w/IEL6VuKiWU1FU0qeChPWhDzo/s&#10;axKafRt2VxP/vVso9DjMfDPMejuZXlzJ+c6ygudlAoK4trrjRkH5dXh6BeEDssbeMim4kYftZvaw&#10;xkzbkU90PYdGxBL2GSpoQxgyKX3dkkG/tANx9L6tMxiidI3UDsdYbnq5SpJUGuw4LrQ4UN5S/XO+&#10;GAVp4S7jifPHonz/wM+hWVX7W6XUYj7t3kAEmsJ/+I8+6sil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ZjNxQAAANwAAAAPAAAAAAAAAAAAAAAAAJgCAABkcnMv&#10;ZG93bnJldi54bWxQSwUGAAAAAAQABAD1AAAAigMAAAAA&#10;" stroked="f">
                  <v:textbox inset="0,0,0,0">
                    <w:txbxContent>
                      <w:p w:rsidR="00214218" w:rsidRDefault="00214218">
                        <w:r>
                          <w:t>Poste</w:t>
                        </w:r>
                        <w:r w:rsidR="00F86C63">
                          <w:t>(s)</w:t>
                        </w:r>
                      </w:p>
                      <w:p w:rsidR="00214218" w:rsidRDefault="00214218">
                        <w:r>
                          <w:t>Source</w:t>
                        </w:r>
                        <w:r w:rsidR="00F86C63">
                          <w:t>(s)</w:t>
                        </w:r>
                      </w:p>
                      <w:p w:rsidR="00214218" w:rsidRDefault="00214218"/>
                    </w:txbxContent>
                  </v:textbox>
                </v:shape>
                <v:oval id="Oval 1187" o:spid="_x0000_s1493" style="position:absolute;left:13116;top:2345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is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H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4rPEAAAA3AAAAA8AAAAAAAAAAAAAAAAAmAIAAGRycy9k&#10;b3ducmV2LnhtbFBLBQYAAAAABAAEAPUAAACJAwAAAAA=&#10;">
                  <o:lock v:ext="edit" aspectratio="t"/>
                </v:oval>
                <v:oval id="Oval 1188" o:spid="_x0000_s1494" style="position:absolute;left:13116;top:2541;width:27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aBcQA&#10;AADcAAAADwAAAGRycy9kb3ducmV2LnhtbESP3WoCMRSE7wt9h3AEb0rNVmSRrVGkUOhFwd8HOG6O&#10;2dXNyTZJ3fXtjSB4OczMN8xs0dtGXMiH2rGCj1EGgrh0umajYL/7fp+CCBFZY+OYFFwpwGL++jLD&#10;QruON3TZRiMShEOBCqoY20LKUFZkMYxcS5y8o/MWY5LeSO2xS3DbyHGW5dJizWmhwpa+KirP23+r&#10;4HDYu17++dX6zZw9Tk5da37XSg0H/fITRKQ+PsOP9o9WkOc5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WgXEAAAA3AAAAA8AAAAAAAAAAAAAAAAAmAIAAGRycy9k&#10;b3ducmV2LnhtbFBLBQYAAAAABAAEAPUAAACJAwAAAAA=&#10;" filled="f">
                  <o:lock v:ext="edit" aspectratio="t"/>
                </v:oval>
                <v:line id="Line 1189" o:spid="_x0000_s1495" style="position:absolute;flip:y;visibility:visible;mso-wrap-style:square" from="13251,2812" to="13251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ExEMcAAADcAAAADwAAAGRycy9kb3ducmV2LnhtbESPQWsCMRSE74X+h/CEXkrNtshWV6NI&#10;oeDBS1VWvD03z82ym5dtkur23zeFQo/DzHzDLFaD7cSVfGgcK3geZyCIK6cbrhUc9u9PUxAhImvs&#10;HJOCbwqwWt7fLbDQ7sYfdN3FWiQIhwIVmBj7QspQGbIYxq4nTt7FeYsxSV9L7fGW4LaTL1mWS4sN&#10;pwWDPb0Zqtrdl1Ugp9vHT78+T9qyPR5npqzK/rRV6mE0rOcgIg3xP/zX3mgFef4K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TEQxwAAANwAAAAPAAAAAAAA&#10;AAAAAAAAAKECAABkcnMvZG93bnJldi54bWxQSwUGAAAAAAQABAD5AAAAlQMAAAAA&#10;"/>
                <v:line id="Line 1190" o:spid="_x0000_s1496" style="position:absolute;visibility:visible;mso-wrap-style:square" from="13251,3031" to="13251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<v:line id="Line 1191" o:spid="_x0000_s1497" style="position:absolute;flip:x y;visibility:visible;mso-wrap-style:square" from="13170,2885" to="13251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4f8UAAADcAAAADwAAAGRycy9kb3ducmV2LnhtbESPQWvCQBSE74L/YXlCL1I3SUuw0VVE&#10;qPSUUrX0+sg+k2D2bciuSeyv7xYKPQ4z8w2z3o6mET11rrasIF5EIIgLq2suFZxPr49LEM4ja2ws&#10;k4I7OdhuppM1ZtoO/EH90ZciQNhlqKDyvs2kdEVFBt3CtsTBu9jOoA+yK6XucAhw08gkilJpsOaw&#10;UGFL+4qK6/FmFCDn30/LIaZneaAvl+Tv893nRamH2bhbgfA0+v/wX/tNK0jTF/g9E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I4f8UAAADcAAAADwAAAAAAAAAA&#10;AAAAAAChAgAAZHJzL2Rvd25yZXYueG1sUEsFBgAAAAAEAAQA+QAAAJMDAAAAAA==&#10;"/>
                <v:line id="Line 1192" o:spid="_x0000_s1498" style="position:absolute;visibility:visible;mso-wrap-style:square" from="13225,2874" to="13282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line id="Line 1193" o:spid="_x0000_s1499" style="position:absolute;flip:x;visibility:visible;mso-wrap-style:square" from="13222,2873" to="13279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2aIs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YwfR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9miLGAAAA3AAAAA8AAAAAAAAA&#10;AAAAAAAAoQIAAGRycy9kb3ducmV2LnhtbFBLBQYAAAAABAAEAPkAAACUAwAAAAA=&#10;"/>
                <v:line id="Line 1194" o:spid="_x0000_s1500" style="position:absolute;visibility:visible;mso-wrap-style:square" from="12666,3130" to="13838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<v:line id="Line 1195" o:spid="_x0000_s1501" style="position:absolute;flip:y;visibility:visible;mso-wrap-style:square" from="12664,3131" to="12664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Frt8cAAADcAAAADwAAAGRycy9kb3ducmV2LnhtbESPT2vCQBTE7wW/w/KE3uomLY0SXcUK&#10;toWe/IPo7Zl9JtHs25DdJum37xYKHoeZ+Q0zW/SmEi01rrSsIB5FIIgzq0vOFex366cJCOeRNVaW&#10;ScEPOVjMBw8zTLXteEPt1uciQNilqKDwvk6ldFlBBt3I1sTBu9jGoA+yyaVusAtwU8nnKEqkwZLD&#10;QoE1rQrKbttvo+CjO1wOcXd69W+nr+sxac057t+Vehz2yykIT72/h//bn1pBMn6BvzPh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QWu3xwAAANwAAAAPAAAAAAAA&#10;AAAAAAAAAKECAABkcnMvZG93bnJldi54bWxQSwUGAAAAAAQABAD5AAAAlQMAAAAA&#10;" strokecolor="blue"/>
                <v:line id="Line 1196" o:spid="_x0000_s1502" style="position:absolute;visibility:visible;mso-wrap-style:square" from="12664,3350" to="12664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UzY8IAAADcAAAADwAAAGRycy9kb3ducmV2LnhtbESPQYvCMBSE7wv+h/AEb2vqIirVKCIU&#10;xNu6gtdH82xrm5eQZG31128WFvY4zMw3zGY3mE48yIfGsoLZNANBXFrdcKXg8lW8r0CEiKyxs0wK&#10;nhRgtx29bTDXtudPepxjJRKEQ44K6hhdLmUoazIYptYRJ+9mvcGYpK+k9tgnuOnkR5YtpMGG00KN&#10;jg41le352yhwbesa1xf35aXoXpn112BPV6Um42G/BhFpiP/hv/ZRK1gs5/B7Jh0B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UzY8IAAADcAAAADwAAAAAAAAAAAAAA&#10;AAChAgAAZHJzL2Rvd25yZXYueG1sUEsFBgAAAAAEAAQA+QAAAJADAAAAAA==&#10;" strokecolor="blue"/>
                <v:line id="Line 1197" o:spid="_x0000_s1503" style="position:absolute;flip:x y;visibility:visible;mso-wrap-style:square" from="12584,3204" to="12664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1mjsUAAADcAAAADwAAAGRycy9kb3ducmV2LnhtbESPQWvCQBSE7wX/w/KE3pqNBROJWaUI&#10;xUIuNZbi8ZF9JrHZt2F3q+m/7wqFHoeZ+YYpt5MZxJWc7y0rWCQpCOLG6p5bBR/H16cVCB+QNQ6W&#10;ScEPedhuZg8lFtre+EDXOrQiQtgXqKALYSyk9E1HBn1iR+Lona0zGKJ0rdQObxFuBvmcppk02HNc&#10;6HCkXUfNV/1tFOyzdqV1s7wcq3r/+X4aKycxV+pxPr2sQQSawn/4r/2mFWT5Eu5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1mjsUAAADcAAAADwAAAAAAAAAA&#10;AAAAAAChAgAAZHJzL2Rvd25yZXYueG1sUEsFBgAAAAAEAAQA+QAAAJMDAAAAAA==&#10;" strokecolor="blue"/>
                <v:line id="Line 1198" o:spid="_x0000_s1504" style="position:absolute;visibility:visible;mso-wrap-style:square" from="12638,3193" to="12695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sIj8IAAADcAAAADwAAAGRycy9kb3ducmV2LnhtbESPQYvCMBSE7wv+h/AEb2vqHurSNYoI&#10;BdmbruD10bxta5uXkERb/fVGWNjjMDPfMKvNaHpxIx9aywoW8wwEcWV1y7WC00/5/gkiRGSNvWVS&#10;cKcAm/XkbYWFtgMf6HaMtUgQDgUqaGJ0hZShashgmFtHnLxf6w3GJH0ttcchwU0vP7IslwZbTgsN&#10;Oto1VHXHq1Hgus61bigvy1PZPzLrz8F+n5WaTcftF4hIY/wP/7X3WkG+zOF1Jh0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sIj8IAAADcAAAADwAAAAAAAAAAAAAA&#10;AAChAgAAZHJzL2Rvd25yZXYueG1sUEsFBgAAAAAEAAQA+QAAAJADAAAAAA==&#10;" strokecolor="blue"/>
                <v:line id="Line 1199" o:spid="_x0000_s1505" style="position:absolute;flip:x;visibility:visible;mso-wrap-style:square" from="12635,3192" to="12692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ttMYAAADcAAAADwAAAGRycy9kb3ducmV2LnhtbESPT2vCQBTE7wW/w/KE3uomglFSV7EF&#10;/0BPVQn19pp9JqnZtyG7TdJv3y0IPQ4z8xtmuR5MLTpqXWVZQTyJQBDnVldcKDiftk8LEM4ja6wt&#10;k4IfcrBejR6WmGrb8zt1R1+IAGGXooLS+yaV0uUlGXQT2xAH72pbgz7ItpC6xT7ATS2nUZRIgxWH&#10;hRIbei0pvx2/jYJ9n12zuL/M/Mvl7esj6cxnPOyUehwPm2cQngb/H763D1pBMp/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6bbTGAAAA3AAAAA8AAAAAAAAA&#10;AAAAAAAAoQIAAGRycy9kb3ducmV2LnhtbFBLBQYAAAAABAAEAPkAAACUAwAAAAA=&#10;" strokecolor="blue"/>
                <v:group id="Group 1200" o:spid="_x0000_s1506" style="position:absolute;left:13757;top:3131;width:111;height:508" coordorigin="13757,3131" coordsize="11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line id="Line 1201" o:spid="_x0000_s1507" style="position:absolute;flip:y;visibility:visible;mso-wrap-style:square" from="13837,3131" to="13837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W5sUAAADcAAAADwAAAGRycy9kb3ducmV2LnhtbESP3WoCMRSE7wt9h3AKvavZSnF1NYoI&#10;hRat6OoDHDen++PmZElSXd/eFAq9HGbmG2a26E0rLuR8bVnB6yABQVxYXXOp4Hh4fxmD8AFZY2uZ&#10;FNzIw2L++DDDTNsr7+mSh1JECPsMFVQhdJmUvqjIoB/Yjjh639YZDFG6UmqH1wg3rRwmyUgarDku&#10;VNjRqqLinP8YBenwq5Brt3lrdqf00y9tk27zRqnnp345BRGoD//hv/aHVjBKJ/B7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sW5sUAAADcAAAADwAAAAAAAAAA&#10;AAAAAAChAgAAZHJzL2Rvd25yZXYueG1sUEsFBgAAAAAEAAQA+QAAAJMDAAAAAA==&#10;" strokecolor="green"/>
                  <v:line id="Line 1202" o:spid="_x0000_s1508" style="position:absolute;visibility:visible;mso-wrap-style:square" from="13837,3350" to="13837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qscAAAADcAAAADwAAAGRycy9kb3ducmV2LnhtbERPy4rCMBTdC/5DuMLsNLUwTqlNRR0G&#10;BFfjY39prm1tc1OaaOvfm8XALA/nnW1G04on9a62rGC5iEAQF1bXXCq4nH/mCQjnkTW2lknBixxs&#10;8ukkw1TbgX/pefKlCCHsUlRQed+lUrqiIoNuYTviwN1sb9AH2JdS9ziEcNPKOIpW0mDNoaHCjvYV&#10;Fc3pYRQ0l6H87r52n3hOmuZ2P8ZXv4uV+piN2zUIT6P/F/+5D1rBKgnzw5lwBGT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8KrHAAAAA3AAAAA8AAAAAAAAAAAAAAAAA&#10;oQIAAGRycy9kb3ducmV2LnhtbFBLBQYAAAAABAAEAPkAAACOAwAAAAA=&#10;" strokecolor="green"/>
                  <v:line id="Line 1203" o:spid="_x0000_s1509" style="position:absolute;flip:x y;visibility:visible;mso-wrap-style:square" from="13757,3204" to="13837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VngsMAAADcAAAADwAAAGRycy9kb3ducmV2LnhtbESPQWsCMRSE70L/Q3gFb5rdFUS2RtFC&#10;F09itZQeH8nrZunmZdlEXf+9EYQeh5n5hlmuB9eKC/Wh8awgn2YgiLU3DdcKvk4fkwWIEJENtp5J&#10;wY0CrFcvoyWWxl/5ky7HWIsE4VCiAhtjV0oZtCWHYeo74uT9+t5hTLKvpenxmuCulUWWzaXDhtOC&#10;xY7eLem/49kp+J7dCqvbbXbY+yqvNO6qovhRavw6bN5ARBrif/jZ3hkF80UOjzPp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lZ4LDAAAA3AAAAA8AAAAAAAAAAAAA&#10;AAAAoQIAAGRycy9kb3ducmV2LnhtbFBLBQYAAAAABAAEAPkAAACRAwAAAAA=&#10;" strokecolor="green"/>
                  <v:line id="Line 1204" o:spid="_x0000_s1510" style="position:absolute;visibility:visible;mso-wrap-style:square" from="13811,3193" to="13868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RXcMAAADcAAAADwAAAGRycy9kb3ducmV2LnhtbESPS4vCQBCE7wv+h6EFb+vEgG7IOooP&#10;BMGTj703mTaJyfSEzGjiv3cEYY9FVX1FzZe9qcWDWldaVjAZRyCIM6tLzhVczrvvBITzyBpry6Tg&#10;SQ6Wi8HXHFNtOz7S4+RzESDsUlRQeN+kUrqsIINubBvi4F1ta9AH2eZSt9gFuKllHEUzabDksFBg&#10;Q5uCsup0NwqqS5dvm5/1FM9JVV1vh/jPr2OlRsN+9QvCU+//w5/2XiuYJTG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iEV3DAAAA3AAAAA8AAAAAAAAAAAAA&#10;AAAAoQIAAGRycy9kb3ducmV2LnhtbFBLBQYAAAAABAAEAPkAAACRAwAAAAA=&#10;" strokecolor="green"/>
                  <v:line id="Line 1205" o:spid="_x0000_s1511" style="position:absolute;flip:x;visibility:visible;mso-wrap-style:square" from="13808,3192" to="13865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ZRK8UAAADcAAAADwAAAGRycy9kb3ducmV2LnhtbESP3WoCMRSE7wXfIRyhd5qtLa6sRhFB&#10;sLSVdtsHOG5O98fNyZKkun17IxS8HGbmG2a57k0rzuR8bVnB4yQBQVxYXXOp4PtrN56D8AFZY2uZ&#10;FPyRh/VqOFhipu2FP+mch1JECPsMFVQhdJmUvqjIoJ/Yjjh6P9YZDFG6UmqHlwg3rZwmyUwarDku&#10;VNjRtqLilP8aBen0vZCv7u25+TimL35jm/SQN0o9jPrNAkSgPtzD/+29VjCbP8H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ZRK8UAAADcAAAADwAAAAAAAAAA&#10;AAAAAAChAgAAZHJzL2Rvd25yZXYueG1sUEsFBgAAAAAEAAQA+QAAAJMDAAAAAA==&#10;" strokecolor="green"/>
                  <v:line id="Line 1206" o:spid="_x0000_s1512" style="position:absolute;visibility:visible;mso-wrap-style:square" from="13837,3422" to="13837,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csss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1gmnz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HLLLDAAAA3AAAAA8AAAAAAAAAAAAA&#10;AAAAoQIAAGRycy9kb3ducmV2LnhtbFBLBQYAAAAABAAEAPkAAACRAwAAAAA=&#10;" strokecolor="green"/>
                </v:group>
                <v:line id="Line 1207" o:spid="_x0000_s1513" style="position:absolute;visibility:visible;mso-wrap-style:square" from="11970,3447" to="14525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m38IAAADcAAAADwAAAGRycy9kb3ducmV2LnhtbESPQYvCMBSE7wv+h/CEva2pC6tSjSJC&#10;YfG2Knh9NM+2tnkJSbR1f/1mQfA4zMw3zGozmE7cyYfGsoLpJANBXFrdcKXgdCw+FiBCRNbYWSYF&#10;DwqwWY/eVphr2/MP3Q+xEgnCIUcFdYwulzKUNRkME+uIk3ex3mBM0ldSe+wT3HTyM8tm0mDDaaFG&#10;R7uayvZwMwpc27rG9cV1fiq638z6c7D7s1Lv42G7BBFpiK/ws/2tFcwWX/B/Jh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zm38IAAADcAAAADwAAAAAAAAAAAAAA&#10;AAChAgAAZHJzL2Rvd25yZXYueG1sUEsFBgAAAAAEAAQA+QAAAJADAAAAAA==&#10;" strokecolor="blue"/>
                <v:line id="Line 1208" o:spid="_x0000_s1514" style="position:absolute;visibility:visible;mso-wrap-style:square" from="12162,3639" to="14333,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XXsMAAADcAAAADwAAAGRycy9kb3ducmV2LnhtbESPS4vCQBCE74L/YegFbzrZwMYQHcUH&#10;Cwue1se9ybRJTKYnZEYT//2OsOCxqKqvqOV6MI14UOcqywo+ZxEI4tzqigsF59P3NAXhPLLGxjIp&#10;eJKD9Wo8WmKmbc+/9Dj6QgQIuwwVlN63mZQuL8mgm9mWOHhX2xn0QXaF1B32AW4aGUdRIg1WHBZK&#10;bGlXUl4f70ZBfe6LfTvffuEprevr7RBf/DZWavIxbBYgPA3+Hf5v/2gFSZrA60w4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ZF17DAAAA3AAAAA8AAAAAAAAAAAAA&#10;AAAAoQIAAGRycy9kb3ducmV2LnhtbFBLBQYAAAAABAAEAPkAAACRAwAAAAA=&#10;" strokecolor="green"/>
                <v:line id="Line 1209" o:spid="_x0000_s1515" style="position:absolute;visibility:visible;mso-wrap-style:square" from="11971,3447" to="1197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dM8IAAADcAAAADwAAAGRycy9kb3ducmV2LnhtbESPQYvCMBSE7wv+h/AEb2vqHlSqUUQo&#10;LN50Ba+P5tnWNi8hibb6683Cwh6HmfmGWW8H04kH+dBYVjCbZiCIS6sbrhScf4rPJYgQkTV2lknB&#10;kwJsN6OPNeba9nykxylWIkE45KigjtHlUoayJoNhah1x8q7WG4xJ+kpqj32Cm05+ZdlcGmw4LdTo&#10;aF9T2Z7uRoFrW9e4vrgtzkX3yqy/BHu4KDUZD7sViEhD/A//tb+1gvlyAb9n0hG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LdM8IAAADcAAAADwAAAAAAAAAAAAAA&#10;AAChAgAAZHJzL2Rvd25yZXYueG1sUEsFBgAAAAAEAAQA+QAAAJADAAAAAA==&#10;" strokecolor="blue"/>
                <v:line id="Line 1210" o:spid="_x0000_s1516" style="position:absolute;visibility:visible;mso-wrap-style:square" from="11273,5887" to="1197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JQb8AAADcAAAADwAAAGRycy9kb3ducmV2LnhtbERPTYvCMBC9L/gfwgjetqkeXKlGWRYK&#10;4m1dwevQjG1tMwlJtHV/vTkIHh/ve7MbTS/u5ENrWcE8y0EQV1a3XCs4/ZWfKxAhImvsLZOCBwXY&#10;bScfGyy0HfiX7sdYixTCoUAFTYyukDJUDRkMmXXEibtYbzAm6GupPQ4p3PRykedLabDl1NCgo5+G&#10;qu54Mwpc17nWDeX161T2/7n152APZ6Vm0/F7DSLSGN/il3uvFSxXaW06k46A3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k1JQb8AAADcAAAADwAAAAAAAAAAAAAAAACh&#10;AgAAZHJzL2Rvd25yZXYueG1sUEsFBgAAAAAEAAQA+QAAAI0DAAAAAA==&#10;" strokecolor="blue"/>
                <v:line id="Line 1211" o:spid="_x0000_s1517" style="position:absolute;visibility:visible;mso-wrap-style:square" from="12161,3639" to="12161,6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DLMMAAADcAAAADwAAAGRycy9kb3ducmV2LnhtbESPT4vCMBTE78J+h/AW9qaphdVu1yjq&#10;Igie/Hd/NM+2tnkpTdbWb28EweMwM79hZove1OJGrSstKxiPIhDEmdUl5wpOx80wAeE8ssbaMim4&#10;k4PF/GMww1Tbjvd0O/hcBAi7FBUU3jeplC4ryKAb2YY4eBfbGvRBtrnULXYBbmoZR9FEGiw5LBTY&#10;0LqgrDr8GwXVqcv/munqG49JVV2uu/jsV7FSX5/98heEp96/w6/2ViuYJD/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gyzDAAAA3AAAAA8AAAAAAAAAAAAA&#10;AAAAoQIAAGRycy9kb3ducmV2LnhtbFBLBQYAAAAABAAEAPkAAACRAwAAAAA=&#10;" strokecolor="green"/>
                <v:line id="Line 1212" o:spid="_x0000_s1518" style="position:absolute;visibility:visible;mso-wrap-style:square" from="11550,6060" to="12160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8bMEAAADcAAAADwAAAGRycy9kb3ducmV2LnhtbERPTWvCQBC9C/6HZYTedGPA1EbXYCoF&#10;oaeqvQ/ZMYnJzobsNkn/ffcg9Ph43/tsMq0YqHe1ZQXrVQSCuLC65lLB7fqx3IJwHllja5kU/JKD&#10;7DCf7THVduQvGi6+FCGEXYoKKu+7VEpXVGTQrWxHHLi77Q36APtS6h7HEG5aGUdRIg3WHBoq7Oi9&#10;oqK5/BgFzW0sT91rvsHrtmnuj8/42+exUi+L6bgD4Wny/+Kn+6wVJG9hfj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5bxswQAAANwAAAAPAAAAAAAAAAAAAAAA&#10;AKECAABkcnMvZG93bnJldi54bWxQSwUGAAAAAAQABAD5AAAAjwMAAAAA&#10;" strokecolor="green"/>
                <v:line id="Line 1213" o:spid="_x0000_s1519" style="position:absolute;visibility:visible;mso-wrap-style:square" from="14524,3447" to="14524,6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52AcMAAADcAAAADwAAAGRycy9kb3ducmV2LnhtbESPT4vCMBTE7wt+h/AEb2uqB/90jSIL&#10;BdnbquD10bxta5uXkGRt10+/EQSPw8z8htnsBtOJG/nQWFYwm2YgiEurG64UnE/F+wpEiMgaO8uk&#10;4I8C7Lajtw3m2vb8TbdjrESCcMhRQR2jy6UMZU0Gw9Q64uT9WG8wJukrqT32CW46Oc+yhTTYcFqo&#10;0dFnTWV7/DUKXNu6xvXFdXkuuntm/SXYr4tSk/Gw/wARaYiv8LN90AoW6xk8zq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udgHDAAAA3AAAAA8AAAAAAAAAAAAA&#10;AAAAoQIAAGRycy9kb3ducmV2LnhtbFBLBQYAAAAABAAEAPkAAACRAwAAAAA=&#10;" strokecolor="blue"/>
                <v:line id="Line 1214" o:spid="_x0000_s1520" style="position:absolute;visibility:visible;mso-wrap-style:square" from="14333,3639" to="14333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uHgM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omPzE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7h4DDAAAA3AAAAA8AAAAAAAAAAAAA&#10;AAAAoQIAAGRycy9kb3ducmV2LnhtbFBLBQYAAAAABAAEAPkAAACRAwAAAAA=&#10;" strokecolor="green"/>
                <v:line id="Line 1215" o:spid="_x0000_s1521" style="position:absolute;flip:x;visibility:visible;mso-wrap-style:square" from="14524,5892" to="15262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2NTccAAADcAAAADwAAAGRycy9kb3ducmV2LnhtbESPT2vCQBTE7wW/w/KE3uomLQ0aXcUK&#10;toWe/IPo7Zl9JtHs25DdJum37xYKHoeZ+Q0zW/SmEi01rrSsIB5FIIgzq0vOFex366cxCOeRNVaW&#10;ScEPOVjMBw8zTLXteEPt1uciQNilqKDwvk6ldFlBBt3I1sTBu9jGoA+yyaVusAtwU8nnKEqkwZLD&#10;QoE1rQrKbttvo+CjO1wOcXd69W+nr+sxac057t+Vehz2yykIT72/h//bn1pBMnmBvzPh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Y1NxwAAANwAAAAPAAAAAAAA&#10;AAAAAAAAAKECAABkcnMvZG93bnJldi54bWxQSwUGAAAAAAQABAD5AAAAlQMAAAAA&#10;" strokecolor="blue"/>
                <v:line id="Line 1216" o:spid="_x0000_s1522" style="position:absolute;flip:x;visibility:visible;mso-wrap-style:square" from="14333,6063" to="14985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ZfgsUAAADcAAAADwAAAGRycy9kb3ducmV2LnhtbESP3WoCMRSE7wu+QziF3mm2Im67NYoI&#10;QotV7NYHOG5O98fNyZKkur59Iwi9HGbmG2a26E0rzuR8bVnB8ygBQVxYXXOp4PC9Hr6A8AFZY2uZ&#10;FFzJw2I+eJhhpu2Fv+ich1JECPsMFVQhdJmUvqjIoB/Zjjh6P9YZDFG6UmqHlwg3rRwnyVQarDku&#10;VNjRqqLilP8aBel4W8iN+5w0+2P64Ze2SXd5o9TTY798AxGoD//he/tdK5i+TuB2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ZfgsUAAADcAAAADwAAAAAAAAAA&#10;AAAAAAChAgAAZHJzL2Rvd25yZXYueG1sUEsFBgAAAAAEAAQA+QAAAJMDAAAAAA==&#10;" strokecolor="green"/>
                <v:line id="Line 1217" o:spid="_x0000_s1523" style="position:absolute;visibility:visible;mso-wrap-style:square" from="13129,6530" to="14327,6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f9MMAAADcAAAADwAAAGRycy9kb3ducmV2LnhtbESPT4vCMBTE78J+h/CEvWlqwX9do6wu&#10;C4Inq94fzbPttnkpTbTdb28EweMwM79hVpve1OJOrSstK5iMIxDEmdUl5wrOp9/RAoTzyBpry6Tg&#10;nxxs1h+DFSbadnyke+pzESDsElRQeN8kUrqsIINubBvi4F1ta9AH2eZSt9gFuKllHEUzabDksFBg&#10;Q7uCsiq9GQXVuct/mvl2iqdFVV3/DvHFb2OlPof99xcIT71/h1/tvVYwW0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SH/TDAAAA3AAAAA8AAAAAAAAAAAAA&#10;AAAAoQIAAGRycy9kb3ducmV2LnhtbFBLBQYAAAAABAAEAPkAAACRAwAAAAA=&#10;" strokecolor="green"/>
                <v:line id="Line 1218" o:spid="_x0000_s1524" style="position:absolute;visibility:visible;mso-wrap-style:square" from="13408,6709" to="14524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fudcMAAADcAAAADwAAAGRycy9kb3ducmV2LnhtbESPQWvCQBSE7wX/w/IEb3Wjh7SNriKF&#10;gHjTCl4f2dckJvt22d2a6K93C4Ueh5n5hllvR9OLG/nQWlawmGcgiCurW64VnL/K13cQISJr7C2T&#10;gjsF2G4mL2sstB34SLdTrEWCcChQQROjK6QMVUMGw9w64uR9W28wJulrqT0OCW56ucyyXBpsOS00&#10;6Oizoao7/RgFrutc64by+nYu+0dm/SXYw0Wp2XTcrUBEGuN/+K+91wryjxx+z6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H7nXDAAAA3AAAAA8AAAAAAAAAAAAA&#10;AAAAoQIAAGRycy9kb3ducmV2LnhtbFBLBQYAAAAABAAEAPkAAACRAwAAAAA=&#10;" strokecolor="blue"/>
                <v:line id="Line 1219" o:spid="_x0000_s1525" style="position:absolute;visibility:visible;mso-wrap-style:square" from="11272,3784" to="11969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L7sMAAADcAAAADwAAAGRycy9kb3ducmV2LnhtbESPT4vCMBTE7wt+h/CEva2pe/BPNYoI&#10;hWVvq4LXR/Nsa5uXkGRt109vFgSPw8z8hllvB9OJG/nQWFYwnWQgiEurG64UnI7FxwJEiMgaO8uk&#10;4I8CbDejtzXm2vb8Q7dDrESCcMhRQR2jy6UMZU0Gw8Q64uRdrDcYk/SV1B77BDed/MyymTTYcFqo&#10;0dG+prI9/BoFrm1d4/riOj8V3T2z/hzs91mp9/GwW4GINMRX+Nn+0gpmyzn8n0lH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S+7DAAAA3AAAAA8AAAAAAAAAAAAA&#10;AAAAoQIAAGRycy9kb3ducmV2LnhtbFBLBQYAAAAABAAEAPkAAACRAwAAAAA=&#10;" strokecolor="blue"/>
                <v:line id="Line 1220" o:spid="_x0000_s1526" style="position:absolute;visibility:visible;mso-wrap-style:square" from="11550,3959" to="12161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wasEAAADcAAAADwAAAGRycy9kb3ducmV2LnhtbERPTWvCQBC9C/6HZYTedGPA1EbXYCoF&#10;oaeqvQ/ZMYnJzobsNkn/ffcg9Ph43/tsMq0YqHe1ZQXrVQSCuLC65lLB7fqx3IJwHllja5kU/JKD&#10;7DCf7THVduQvGi6+FCGEXYoKKu+7VEpXVGTQrWxHHLi77Q36APtS6h7HEG5aGUdRIg3WHBoq7Oi9&#10;oqK5/BgFzW0sT91rvsHrtmnuj8/42+exUi+L6bgD4Wny/+Kn+6wVJG9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7BqwQAAANwAAAAPAAAAAAAAAAAAAAAA&#10;AKECAABkcnMvZG93bnJldi54bWxQSwUGAAAAAAQABAD5AAAAjwMAAAAA&#10;" strokecolor="green"/>
                <v:line id="Line 1221" o:spid="_x0000_s1527" style="position:absolute;flip:x;visibility:visible;mso-wrap-style:square" from="14524,3784" to="1526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6p8YAAADcAAAADwAAAGRycy9kb3ducmV2LnhtbESPT2vCQBTE7wW/w/KE3uomgqGmrmIL&#10;/oGeqhLq7TX7TFKzb0N2m6TfvlsQPA4z8xtmsRpMLTpqXWVZQTyJQBDnVldcKDgdN0/PIJxH1lhb&#10;JgW/5GC1HD0sMNW25w/qDr4QAcIuRQWl900qpctLMugmtiEO3sW2Bn2QbSF1i32Am1pOoyiRBisO&#10;CyU29FZSfj38GAW7PrtkcX+e+dfz+/dn0pmveNgq9Tge1i8gPA3+Hr6191pBMp/D/5l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luqfGAAAA3AAAAA8AAAAAAAAA&#10;AAAAAAAAoQIAAGRycy9kb3ducmV2LnhtbFBLBQYAAAAABAAEAPkAAACUAwAAAAA=&#10;" strokecolor="blue"/>
                <v:line id="Line 1222" o:spid="_x0000_s1528" style="position:absolute;flip:x;visibility:visible;mso-wrap-style:square" from="14333,3957" to="14985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Dm8IAAADcAAAADwAAAGRycy9kb3ducmV2LnhtbERP20oDMRB9L/gPYQTfbLZFXNk2LUUQ&#10;FK3o2g+YbqZ76WayJLFd/955KPTxcO7L9eh6daIQW88GZtMMFHHlbcu1gd3Py/0TqJiQLfaeycAf&#10;RVivbiZLLKw/8zedylQrCeFYoIEmpaHQOlYNOYxTPxALd/DBYRIYam0DniXc9XqeZY/aYcvS0OBA&#10;zw1Vx/LXGcjn20q/h4+H7mufv8WN7/LPsjPm7nbcLEAlGtNVfHG/WvFlMl/OyBH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bDm8IAAADcAAAADwAAAAAAAAAAAAAA&#10;AAChAgAAZHJzL2Rvd25yZXYueG1sUEsFBgAAAAAEAAQA+QAAAJADAAAAAA==&#10;" strokecolor="green"/>
                <v:shape id="Text Box 1223" o:spid="_x0000_s1529" type="#_x0000_t202" style="position:absolute;left:12522;top:1778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  <w:u w:val="single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Double dérivation</w:t>
                        </w:r>
                      </w:p>
                    </w:txbxContent>
                  </v:textbox>
                </v:shape>
                <v:shape id="Text Box 1224" o:spid="_x0000_s1530" type="#_x0000_t202" style="position:absolute;left:11202;top:451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225" o:spid="_x0000_s1531" type="#_x0000_t202" style="position:absolute;left:11202;top:661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226" o:spid="_x0000_s1532" type="#_x0000_t202" style="position:absolute;left:13059;top:7262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227" o:spid="_x0000_s1533" type="#_x0000_t202" style="position:absolute;left:14913;top:6619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228" o:spid="_x0000_s1534" type="#_x0000_t202" style="position:absolute;left:14913;top:4504;width:19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214218" w:rsidRDefault="0021421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308DE">
        <w:rPr>
          <w:bCs/>
          <w:sz w:val="24"/>
        </w:rPr>
        <w:t>Domaines d’utilisation :</w:t>
      </w:r>
    </w:p>
    <w:p w:rsidR="007324F2" w:rsidRDefault="007324F2" w:rsidP="005308DE">
      <w:pPr>
        <w:ind w:left="1080"/>
        <w:rPr>
          <w:bCs/>
          <w:sz w:val="24"/>
        </w:rPr>
      </w:pPr>
    </w:p>
    <w:p w:rsidR="00322844" w:rsidRDefault="00322844" w:rsidP="00F86C63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Permet l’utilisation d’une alimentation fiable à partir de 2 sources, ce qui limite les temps d’interruption en cas de travaux sur le réseaux.</w:t>
      </w:r>
    </w:p>
    <w:p w:rsidR="00F86C63" w:rsidRDefault="00322844" w:rsidP="00F86C63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Distribution</w:t>
      </w:r>
      <w:r w:rsidR="005308DE" w:rsidRPr="00F86C63">
        <w:rPr>
          <w:bCs/>
          <w:sz w:val="24"/>
        </w:rPr>
        <w:t xml:space="preserve"> publique HT en</w:t>
      </w:r>
      <w:r>
        <w:rPr>
          <w:bCs/>
          <w:sz w:val="24"/>
        </w:rPr>
        <w:t xml:space="preserve"> souterrain en zone urbaine.</w:t>
      </w:r>
    </w:p>
    <w:p w:rsidR="006B614F" w:rsidRPr="006B614F" w:rsidRDefault="00322844" w:rsidP="006B614F">
      <w:pPr>
        <w:pStyle w:val="Paragraphedeliste"/>
        <w:numPr>
          <w:ilvl w:val="0"/>
          <w:numId w:val="5"/>
        </w:numPr>
        <w:rPr>
          <w:sz w:val="24"/>
        </w:rPr>
      </w:pPr>
      <w:r w:rsidRPr="006B614F">
        <w:rPr>
          <w:bCs/>
          <w:sz w:val="24"/>
        </w:rPr>
        <w:t xml:space="preserve">Réseaux HT d’activités </w:t>
      </w:r>
      <w:r w:rsidR="005308DE" w:rsidRPr="006B614F">
        <w:rPr>
          <w:bCs/>
          <w:sz w:val="24"/>
        </w:rPr>
        <w:t>tertiaire</w:t>
      </w:r>
      <w:r w:rsidR="00DB7897" w:rsidRPr="006B614F">
        <w:rPr>
          <w:bCs/>
          <w:sz w:val="24"/>
        </w:rPr>
        <w:t>s</w:t>
      </w:r>
      <w:r w:rsidR="005308DE" w:rsidRPr="006B614F">
        <w:rPr>
          <w:bCs/>
          <w:sz w:val="24"/>
        </w:rPr>
        <w:t>.</w:t>
      </w:r>
    </w:p>
    <w:p w:rsidR="005308DE" w:rsidRPr="006B614F" w:rsidRDefault="006B614F" w:rsidP="006B614F">
      <w:pPr>
        <w:pStyle w:val="Paragraphedeliste"/>
        <w:numPr>
          <w:ilvl w:val="0"/>
          <w:numId w:val="5"/>
        </w:numPr>
        <w:rPr>
          <w:bCs/>
          <w:sz w:val="24"/>
        </w:rPr>
      </w:pPr>
      <w:r w:rsidRPr="006B614F">
        <w:rPr>
          <w:sz w:val="24"/>
        </w:rPr>
        <w:t>En fonctionnement normal</w:t>
      </w:r>
      <w:r>
        <w:rPr>
          <w:sz w:val="24"/>
        </w:rPr>
        <w:t xml:space="preserve"> : </w:t>
      </w:r>
      <w:r w:rsidRPr="006B614F">
        <w:rPr>
          <w:sz w:val="24"/>
        </w:rPr>
        <w:t>Tous les appareils de coupure sont fermés sauf un qui correspond à un po</w:t>
      </w:r>
      <w:r>
        <w:rPr>
          <w:sz w:val="24"/>
        </w:rPr>
        <w:t>int appelé : "Point de coupure".</w:t>
      </w:r>
    </w:p>
    <w:p w:rsidR="005308DE" w:rsidRDefault="005308DE" w:rsidP="005308DE">
      <w:pPr>
        <w:rPr>
          <w:bCs/>
          <w:sz w:val="24"/>
        </w:rPr>
      </w:pPr>
    </w:p>
    <w:p w:rsidR="00BB2310" w:rsidRPr="00E71FCB" w:rsidRDefault="00BB2310" w:rsidP="00BB2310">
      <w:pPr>
        <w:pStyle w:val="Paragraphedeliste"/>
        <w:numPr>
          <w:ilvl w:val="0"/>
          <w:numId w:val="2"/>
        </w:numPr>
        <w:rPr>
          <w:bCs/>
          <w:sz w:val="24"/>
        </w:rPr>
      </w:pPr>
      <w:r w:rsidRPr="00E71FCB">
        <w:rPr>
          <w:b/>
          <w:bCs/>
          <w:caps/>
          <w:sz w:val="24"/>
          <w:u w:val="single"/>
        </w:rPr>
        <w:t xml:space="preserve">Alimentation HT </w:t>
      </w:r>
      <w:r>
        <w:rPr>
          <w:b/>
          <w:bCs/>
          <w:caps/>
          <w:sz w:val="24"/>
          <w:u w:val="single"/>
        </w:rPr>
        <w:t>DOUBLE DERIVATION</w:t>
      </w:r>
      <w:r>
        <w:rPr>
          <w:bCs/>
          <w:sz w:val="24"/>
        </w:rPr>
        <w:t> :</w:t>
      </w:r>
    </w:p>
    <w:p w:rsidR="00BB2310" w:rsidRDefault="00BB2310" w:rsidP="00BB2310">
      <w:pPr>
        <w:pStyle w:val="Paragraphedeliste"/>
        <w:ind w:left="1416"/>
        <w:rPr>
          <w:b/>
          <w:bCs/>
          <w:caps/>
          <w:sz w:val="24"/>
          <w:u w:val="single"/>
        </w:rPr>
      </w:pPr>
    </w:p>
    <w:p w:rsidR="005308DE" w:rsidRDefault="00BB2310" w:rsidP="00BB2310">
      <w:pPr>
        <w:rPr>
          <w:bCs/>
          <w:sz w:val="24"/>
        </w:rPr>
      </w:pPr>
      <w:r w:rsidRPr="00214218">
        <w:rPr>
          <w:bCs/>
          <w:sz w:val="24"/>
        </w:rPr>
        <w:t>L</w:t>
      </w:r>
      <w:r>
        <w:rPr>
          <w:bCs/>
          <w:sz w:val="24"/>
        </w:rPr>
        <w:t>orsque le réseau HT comporte 2 cables souterrains distincts en parallèle, le poste peut être alimentés par l’une ou l’autre de ces 2 dérivations. La permutation peut être automatique ou manuelle.</w:t>
      </w:r>
    </w:p>
    <w:p w:rsidR="00BB2310" w:rsidRDefault="00BB2310" w:rsidP="00BB2310">
      <w:pPr>
        <w:rPr>
          <w:bCs/>
          <w:sz w:val="24"/>
        </w:rPr>
      </w:pPr>
    </w:p>
    <w:p w:rsidR="00BB2310" w:rsidRDefault="00BB2310" w:rsidP="00BB2310">
      <w:pPr>
        <w:ind w:left="1080"/>
        <w:rPr>
          <w:bCs/>
          <w:sz w:val="24"/>
        </w:rPr>
      </w:pPr>
      <w:r w:rsidRPr="00214218">
        <w:rPr>
          <w:bCs/>
          <w:sz w:val="24"/>
        </w:rPr>
        <w:t>Domaines d’utilisation :</w:t>
      </w:r>
    </w:p>
    <w:p w:rsidR="00BB2310" w:rsidRPr="00214218" w:rsidRDefault="00BB2310" w:rsidP="00BB2310">
      <w:pPr>
        <w:ind w:left="1080"/>
        <w:rPr>
          <w:bCs/>
          <w:sz w:val="24"/>
        </w:rPr>
      </w:pPr>
    </w:p>
    <w:p w:rsidR="00BB2310" w:rsidRDefault="00BB2310" w:rsidP="00BB2310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Distribution publique HT souterraine et les réseaux des villes à forte densité ou en extension.</w:t>
      </w:r>
    </w:p>
    <w:p w:rsidR="00BB2310" w:rsidRDefault="00BB2310" w:rsidP="00BB2310">
      <w:pPr>
        <w:rPr>
          <w:bCs/>
          <w:sz w:val="24"/>
        </w:rPr>
      </w:pPr>
    </w:p>
    <w:p w:rsidR="00C81588" w:rsidRDefault="00C81588" w:rsidP="00BB2310">
      <w:pPr>
        <w:rPr>
          <w:bCs/>
          <w:sz w:val="24"/>
        </w:rPr>
      </w:pPr>
    </w:p>
    <w:p w:rsidR="00C81588" w:rsidRDefault="00C81588" w:rsidP="00BB2310">
      <w:pPr>
        <w:rPr>
          <w:bCs/>
          <w:sz w:val="24"/>
        </w:rPr>
      </w:pPr>
    </w:p>
    <w:p w:rsidR="00A76213" w:rsidRDefault="00A76213" w:rsidP="00A76213">
      <w:pPr>
        <w:rPr>
          <w:sz w:val="24"/>
        </w:rPr>
      </w:pPr>
      <w:r>
        <w:rPr>
          <w:sz w:val="24"/>
        </w:rPr>
        <w:t>Tableau récapitulatif des comparaisons entre les différents types alimentations.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A76213" w:rsidTr="00A76213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13" w:rsidRDefault="00A76213">
            <w:pPr>
              <w:rPr>
                <w:sz w:val="24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Simple dérivation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Coupure d'artère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Double dérivation</w:t>
            </w:r>
          </w:p>
        </w:tc>
      </w:tr>
      <w:tr w:rsidR="00A76213" w:rsidTr="00A76213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Coût d'installation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Coût minimal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Coût moyen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Coût élevé</w:t>
            </w:r>
          </w:p>
        </w:tc>
      </w:tr>
      <w:tr w:rsidR="00A76213" w:rsidTr="00A76213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Continuité de service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Non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Oui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jc w:val="center"/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Oui</w:t>
            </w:r>
          </w:p>
        </w:tc>
      </w:tr>
      <w:tr w:rsidR="00A76213" w:rsidTr="00A76213">
        <w:trPr>
          <w:trHeight w:val="870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13" w:rsidRDefault="00A762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Temps de réalimentation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Dépend du temps de réparation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Dépend du temps d'intervention pour agir sur les appareils de coupure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13" w:rsidRPr="00A76213" w:rsidRDefault="00A76213">
            <w:pPr>
              <w:rPr>
                <w:b/>
                <w:color w:val="808080"/>
                <w:sz w:val="24"/>
              </w:rPr>
            </w:pPr>
            <w:r w:rsidRPr="00A76213">
              <w:rPr>
                <w:b/>
                <w:color w:val="808080"/>
                <w:sz w:val="24"/>
              </w:rPr>
              <w:t>Très rapide : quelques 1/10 seconde (avec le P.A.S.A)</w:t>
            </w:r>
          </w:p>
        </w:tc>
      </w:tr>
    </w:tbl>
    <w:p w:rsidR="00A76213" w:rsidRDefault="009431A4" w:rsidP="00A76213">
      <w:pPr>
        <w:rPr>
          <w:sz w:val="24"/>
        </w:rPr>
      </w:pPr>
      <w:r>
        <w:rPr>
          <w:bCs/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 wp14:anchorId="0A1EF73A" wp14:editId="60FF356C">
            <wp:simplePos x="0" y="0"/>
            <wp:positionH relativeFrom="column">
              <wp:posOffset>5406390</wp:posOffset>
            </wp:positionH>
            <wp:positionV relativeFrom="paragraph">
              <wp:posOffset>65405</wp:posOffset>
            </wp:positionV>
            <wp:extent cx="1464310" cy="1859280"/>
            <wp:effectExtent l="0" t="0" r="2540" b="7620"/>
            <wp:wrapSquare wrapText="bothSides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48" w:rsidRPr="00B143C6" w:rsidRDefault="00F54B48" w:rsidP="00845D5E">
      <w:pPr>
        <w:rPr>
          <w:b/>
          <w:bCs/>
          <w:caps/>
          <w:sz w:val="24"/>
          <w:u w:val="single"/>
        </w:rPr>
      </w:pPr>
      <w:r>
        <w:rPr>
          <w:b/>
          <w:bCs/>
          <w:caps/>
          <w:sz w:val="24"/>
          <w:u w:val="single"/>
        </w:rPr>
        <w:t xml:space="preserve">Les postes de </w:t>
      </w:r>
      <w:r w:rsidR="00845D5E" w:rsidRPr="00845D5E">
        <w:rPr>
          <w:b/>
          <w:bCs/>
          <w:caps/>
          <w:sz w:val="24"/>
          <w:u w:val="single"/>
        </w:rPr>
        <w:t>Postes de livraison, de répartition et de transformation HTA/BT</w:t>
      </w:r>
      <w:r w:rsidR="00845D5E">
        <w:rPr>
          <w:b/>
          <w:bCs/>
          <w:caps/>
          <w:sz w:val="24"/>
          <w:u w:val="single"/>
        </w:rPr>
        <w:t xml:space="preserve"> </w:t>
      </w:r>
      <w:r w:rsidR="00845D5E" w:rsidRPr="00845D5E">
        <w:rPr>
          <w:b/>
          <w:bCs/>
          <w:caps/>
          <w:sz w:val="24"/>
          <w:u w:val="single"/>
        </w:rPr>
        <w:t>C13-100 et C13-200</w:t>
      </w:r>
      <w:r w:rsidRPr="00B143C6">
        <w:rPr>
          <w:b/>
          <w:bCs/>
          <w:caps/>
          <w:sz w:val="24"/>
          <w:u w:val="single"/>
        </w:rPr>
        <w:t> :</w:t>
      </w:r>
    </w:p>
    <w:p w:rsidR="00F54B48" w:rsidRDefault="00F54B48" w:rsidP="00F54B48">
      <w:pPr>
        <w:rPr>
          <w:bCs/>
          <w:sz w:val="24"/>
        </w:rPr>
      </w:pPr>
    </w:p>
    <w:p w:rsidR="00F54B48" w:rsidRPr="008636BB" w:rsidRDefault="008636BB" w:rsidP="008636BB">
      <w:pPr>
        <w:pStyle w:val="Paragraphedeliste"/>
        <w:numPr>
          <w:ilvl w:val="0"/>
          <w:numId w:val="2"/>
        </w:numPr>
        <w:rPr>
          <w:bCs/>
          <w:sz w:val="24"/>
        </w:rPr>
      </w:pPr>
      <w:r w:rsidRPr="008636BB">
        <w:rPr>
          <w:b/>
          <w:bCs/>
          <w:caps/>
          <w:sz w:val="24"/>
          <w:u w:val="single"/>
        </w:rPr>
        <w:t>Choix et fonction</w:t>
      </w:r>
      <w:r>
        <w:rPr>
          <w:b/>
          <w:bCs/>
          <w:caps/>
          <w:sz w:val="24"/>
          <w:u w:val="single"/>
        </w:rPr>
        <w:t>s</w:t>
      </w:r>
      <w:r w:rsidRPr="008636BB">
        <w:rPr>
          <w:b/>
          <w:bCs/>
          <w:caps/>
          <w:sz w:val="24"/>
          <w:u w:val="single"/>
        </w:rPr>
        <w:t xml:space="preserve"> des cellules</w:t>
      </w:r>
      <w:r w:rsidR="00F54B48" w:rsidRPr="008636BB">
        <w:rPr>
          <w:bCs/>
          <w:sz w:val="24"/>
        </w:rPr>
        <w:t> :</w:t>
      </w:r>
    </w:p>
    <w:p w:rsidR="00F54B48" w:rsidRDefault="00F54B48" w:rsidP="00F54B48">
      <w:pPr>
        <w:pStyle w:val="Paragraphedeliste"/>
        <w:ind w:left="1416"/>
        <w:rPr>
          <w:b/>
          <w:bCs/>
          <w:caps/>
          <w:sz w:val="24"/>
          <w:u w:val="single"/>
        </w:rPr>
      </w:pPr>
    </w:p>
    <w:p w:rsidR="00F54B48" w:rsidRPr="007324F2" w:rsidRDefault="00BE183C" w:rsidP="00BE183C">
      <w:pPr>
        <w:rPr>
          <w:bCs/>
          <w:sz w:val="24"/>
        </w:rPr>
      </w:pPr>
      <w:r w:rsidRPr="00BE183C">
        <w:rPr>
          <w:bCs/>
          <w:sz w:val="24"/>
        </w:rPr>
        <w:t>Une cellule HT est un équipement de type interrupteur,</w:t>
      </w:r>
      <w:r>
        <w:rPr>
          <w:bCs/>
          <w:sz w:val="24"/>
        </w:rPr>
        <w:t xml:space="preserve"> </w:t>
      </w:r>
      <w:r w:rsidRPr="00BE183C">
        <w:rPr>
          <w:bCs/>
          <w:sz w:val="24"/>
        </w:rPr>
        <w:t>sectionneur ou disjoncteur capable d’interrompre ou de</w:t>
      </w:r>
      <w:r w:rsidR="009431A4">
        <w:rPr>
          <w:bCs/>
          <w:sz w:val="24"/>
        </w:rPr>
        <w:t xml:space="preserve"> </w:t>
      </w:r>
      <w:r w:rsidRPr="00BE183C">
        <w:rPr>
          <w:bCs/>
          <w:sz w:val="24"/>
        </w:rPr>
        <w:t>séparer une source HTA de l’utilisation.</w:t>
      </w:r>
    </w:p>
    <w:p w:rsidR="00F54B48" w:rsidRDefault="009431A4" w:rsidP="00A76213">
      <w:pPr>
        <w:rPr>
          <w:sz w:val="24"/>
        </w:rPr>
      </w:pPr>
      <w:r>
        <w:rPr>
          <w:bCs/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 wp14:anchorId="12844585" wp14:editId="776BAD65">
            <wp:simplePos x="0" y="0"/>
            <wp:positionH relativeFrom="column">
              <wp:posOffset>-70485</wp:posOffset>
            </wp:positionH>
            <wp:positionV relativeFrom="paragraph">
              <wp:posOffset>57785</wp:posOffset>
            </wp:positionV>
            <wp:extent cx="4460240" cy="2197100"/>
            <wp:effectExtent l="0" t="0" r="0" b="0"/>
            <wp:wrapSquare wrapText="bothSides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e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588" w:rsidRDefault="00C81588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</w:p>
    <w:p w:rsidR="009431A4" w:rsidRDefault="009431A4" w:rsidP="00BB2310">
      <w:pPr>
        <w:rPr>
          <w:bCs/>
          <w:sz w:val="24"/>
        </w:rPr>
      </w:pPr>
      <w:r>
        <w:rPr>
          <w:bCs/>
          <w:noProof/>
          <w:sz w:val="24"/>
          <w:lang w:eastAsia="fr-FR"/>
        </w:rPr>
        <w:drawing>
          <wp:inline distT="0" distB="0" distL="0" distR="0">
            <wp:extent cx="6840220" cy="2259330"/>
            <wp:effectExtent l="0" t="0" r="0" b="762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e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A4" w:rsidRDefault="009431A4" w:rsidP="00BB2310">
      <w:pPr>
        <w:rPr>
          <w:bCs/>
          <w:noProof/>
          <w:sz w:val="24"/>
          <w:lang w:eastAsia="fr-FR"/>
        </w:rPr>
      </w:pPr>
      <w:r>
        <w:rPr>
          <w:bCs/>
          <w:noProof/>
          <w:sz w:val="24"/>
          <w:lang w:eastAsia="fr-FR"/>
        </w:rPr>
        <w:drawing>
          <wp:anchor distT="0" distB="0" distL="114300" distR="114300" simplePos="0" relativeHeight="251664384" behindDoc="0" locked="0" layoutInCell="1" allowOverlap="1" wp14:anchorId="605C3F62" wp14:editId="4DF87D00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4716780" cy="2258695"/>
            <wp:effectExtent l="0" t="0" r="7620" b="8255"/>
            <wp:wrapSquare wrapText="bothSides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e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Default="009431A4" w:rsidP="00BB2310">
      <w:pPr>
        <w:rPr>
          <w:bCs/>
          <w:noProof/>
          <w:sz w:val="24"/>
          <w:lang w:eastAsia="fr-FR"/>
        </w:rPr>
      </w:pPr>
    </w:p>
    <w:p w:rsidR="009431A4" w:rsidRPr="00E71FCB" w:rsidRDefault="00F7218A" w:rsidP="00BB2310">
      <w:pPr>
        <w:rPr>
          <w:bCs/>
          <w:sz w:val="24"/>
        </w:rPr>
      </w:pPr>
      <w:r>
        <w:rPr>
          <w:bCs/>
          <w:noProof/>
          <w:sz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19946658" wp14:editId="6D270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52235" cy="9843135"/>
            <wp:effectExtent l="0" t="0" r="5715" b="5715"/>
            <wp:wrapSquare wrapText="bothSides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uill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A4">
        <w:rPr>
          <w:bCs/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33E6BAF0" wp14:editId="359E6BA5">
            <wp:simplePos x="0" y="0"/>
            <wp:positionH relativeFrom="column">
              <wp:posOffset>2676525</wp:posOffset>
            </wp:positionH>
            <wp:positionV relativeFrom="paragraph">
              <wp:posOffset>5481955</wp:posOffset>
            </wp:positionV>
            <wp:extent cx="2987675" cy="271780"/>
            <wp:effectExtent l="0" t="0" r="3175" b="0"/>
            <wp:wrapSquare wrapText="bothSides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1A4" w:rsidRPr="00E71FCB" w:rsidSect="00BD0B22">
      <w:headerReference w:type="even" r:id="rId15"/>
      <w:headerReference w:type="default" r:id="rId16"/>
      <w:footerReference w:type="default" r:id="rId17"/>
      <w:pgSz w:w="11906" w:h="16838"/>
      <w:pgMar w:top="567" w:right="567" w:bottom="567" w:left="567" w:header="17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E69" w:rsidRDefault="00820E69">
      <w:r>
        <w:separator/>
      </w:r>
    </w:p>
  </w:endnote>
  <w:endnote w:type="continuationSeparator" w:id="0">
    <w:p w:rsidR="00820E69" w:rsidRDefault="0082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22" w:rsidRPr="00BD0B22" w:rsidRDefault="00BD0B22" w:rsidP="00BD0B22">
    <w:pPr>
      <w:pStyle w:val="Pieddepage"/>
      <w:pBdr>
        <w:top w:val="single" w:sz="4" w:space="1" w:color="auto"/>
      </w:pBdr>
      <w:rPr>
        <w:b/>
        <w:i/>
        <w:color w:val="808080" w:themeColor="background1" w:themeShade="80"/>
      </w:rPr>
    </w:pPr>
    <w:r w:rsidRPr="00BD0B22">
      <w:rPr>
        <w:b/>
        <w:i/>
        <w:color w:val="808080" w:themeColor="background1" w:themeShade="80"/>
      </w:rPr>
      <w:t>BTSET1</w:t>
    </w:r>
    <w:r w:rsidRPr="00BD0B22">
      <w:rPr>
        <w:b/>
        <w:i/>
        <w:color w:val="808080" w:themeColor="background1" w:themeShade="80"/>
      </w:rPr>
      <w:tab/>
      <w:t>Doc ressource</w:t>
    </w:r>
    <w:r w:rsidRPr="00BD0B22">
      <w:rPr>
        <w:b/>
        <w:i/>
        <w:color w:val="808080" w:themeColor="background1" w:themeShade="80"/>
      </w:rPr>
      <w:tab/>
      <w:t>2012-2013</w:t>
    </w:r>
    <w:r w:rsidRPr="00BD0B22">
      <w:rPr>
        <w:b/>
        <w:i/>
        <w:color w:val="808080" w:themeColor="background1" w:themeShade="80"/>
      </w:rPr>
      <w:tab/>
    </w:r>
    <w:r w:rsidRPr="00BD0B22">
      <w:rPr>
        <w:b/>
        <w:i/>
        <w:color w:val="808080" w:themeColor="background1" w:themeShade="80"/>
      </w:rPr>
      <w:tab/>
      <w:t xml:space="preserve">Page </w:t>
    </w:r>
    <w:r w:rsidRPr="00BD0B22">
      <w:rPr>
        <w:b/>
        <w:i/>
        <w:color w:val="808080" w:themeColor="background1" w:themeShade="80"/>
      </w:rPr>
      <w:fldChar w:fldCharType="begin"/>
    </w:r>
    <w:r w:rsidRPr="00BD0B22">
      <w:rPr>
        <w:b/>
        <w:i/>
        <w:color w:val="808080" w:themeColor="background1" w:themeShade="80"/>
      </w:rPr>
      <w:instrText>PAGE   \* MERGEFORMAT</w:instrText>
    </w:r>
    <w:r w:rsidRPr="00BD0B22">
      <w:rPr>
        <w:b/>
        <w:i/>
        <w:color w:val="808080" w:themeColor="background1" w:themeShade="80"/>
      </w:rPr>
      <w:fldChar w:fldCharType="separate"/>
    </w:r>
    <w:r w:rsidR="007E2D63">
      <w:rPr>
        <w:b/>
        <w:i/>
        <w:noProof/>
        <w:color w:val="808080" w:themeColor="background1" w:themeShade="80"/>
      </w:rPr>
      <w:t>2</w:t>
    </w:r>
    <w:r w:rsidRPr="00BD0B22">
      <w:rPr>
        <w:b/>
        <w:i/>
        <w:color w:val="808080" w:themeColor="background1" w:themeShade="80"/>
      </w:rPr>
      <w:fldChar w:fldCharType="end"/>
    </w:r>
    <w:r w:rsidRPr="00BD0B22">
      <w:rPr>
        <w:b/>
        <w:i/>
        <w:color w:val="808080" w:themeColor="background1" w:themeShade="80"/>
      </w:rPr>
      <w:t>/</w:t>
    </w:r>
    <w:r w:rsidRPr="00BD0B22">
      <w:rPr>
        <w:b/>
        <w:i/>
        <w:color w:val="808080" w:themeColor="background1" w:themeShade="80"/>
      </w:rPr>
      <w:fldChar w:fldCharType="begin"/>
    </w:r>
    <w:r w:rsidRPr="00BD0B22">
      <w:rPr>
        <w:b/>
        <w:i/>
        <w:color w:val="808080" w:themeColor="background1" w:themeShade="80"/>
      </w:rPr>
      <w:instrText xml:space="preserve"> NUMPAGES   \* MERGEFORMAT </w:instrText>
    </w:r>
    <w:r w:rsidRPr="00BD0B22">
      <w:rPr>
        <w:b/>
        <w:i/>
        <w:color w:val="808080" w:themeColor="background1" w:themeShade="80"/>
      </w:rPr>
      <w:fldChar w:fldCharType="separate"/>
    </w:r>
    <w:r w:rsidR="007E2D63">
      <w:rPr>
        <w:b/>
        <w:i/>
        <w:noProof/>
        <w:color w:val="808080" w:themeColor="background1" w:themeShade="80"/>
      </w:rPr>
      <w:t>4</w:t>
    </w:r>
    <w:r w:rsidRPr="00BD0B22">
      <w:rPr>
        <w:b/>
        <w:i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E69" w:rsidRDefault="00820E69">
      <w:r>
        <w:separator/>
      </w:r>
    </w:p>
  </w:footnote>
  <w:footnote w:type="continuationSeparator" w:id="0">
    <w:p w:rsidR="00820E69" w:rsidRDefault="0082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9D4" w:rsidRDefault="009129D4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129D4" w:rsidRDefault="009129D4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3C6" w:rsidRPr="00B143C6" w:rsidRDefault="00B143C6" w:rsidP="00B143C6">
    <w:pPr>
      <w:pStyle w:val="En-tte"/>
      <w:pBdr>
        <w:bottom w:val="single" w:sz="4" w:space="1" w:color="auto"/>
      </w:pBdr>
      <w:jc w:val="center"/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</w:pPr>
    <w:r w:rsidRPr="00B143C6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>Les réseaux HT</w:t>
    </w:r>
    <w:r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> :</w:t>
    </w:r>
    <w:r w:rsidRPr="00B143C6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 xml:space="preserve"> SLT – </w:t>
    </w:r>
    <w:r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 xml:space="preserve">Réseaux de distribution - </w:t>
    </w:r>
    <w:r w:rsidRPr="00B143C6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>Poste</w:t>
    </w:r>
    <w:r w:rsidR="00F54B48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>s</w:t>
    </w:r>
    <w:r w:rsidRPr="00B143C6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 xml:space="preserve"> de livraison</w:t>
    </w:r>
    <w:r w:rsidR="00F54B48">
      <w:rPr>
        <w:rFonts w:asciiTheme="minorHAnsi" w:hAnsiTheme="minorHAnsi" w:cstheme="minorHAnsi"/>
        <w:b/>
        <w:color w:val="808080" w:themeColor="background1" w:themeShade="80"/>
        <w:sz w:val="28"/>
        <w:szCs w:val="28"/>
      </w:rPr>
      <w:t>, répartition, 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77E35"/>
    <w:multiLevelType w:val="hybridMultilevel"/>
    <w:tmpl w:val="E90C1C54"/>
    <w:lvl w:ilvl="0" w:tplc="DF02EF9C">
      <w:start w:val="3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F291040"/>
    <w:multiLevelType w:val="hybridMultilevel"/>
    <w:tmpl w:val="34C4B7B4"/>
    <w:lvl w:ilvl="0" w:tplc="8B8E578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B932637"/>
    <w:multiLevelType w:val="hybridMultilevel"/>
    <w:tmpl w:val="B99C194A"/>
    <w:lvl w:ilvl="0" w:tplc="D354E0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B83C55"/>
    <w:multiLevelType w:val="hybridMultilevel"/>
    <w:tmpl w:val="FF98F4A4"/>
    <w:lvl w:ilvl="0" w:tplc="A586833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EA174A"/>
    <w:multiLevelType w:val="hybridMultilevel"/>
    <w:tmpl w:val="9F46B7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DC033B"/>
    <w:multiLevelType w:val="hybridMultilevel"/>
    <w:tmpl w:val="B99C194A"/>
    <w:lvl w:ilvl="0" w:tplc="D354E0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intFractionalCharacterWidth/>
  <w:hideSpellingErrors/>
  <w:hideGrammaticalErrors/>
  <w:attachedTemplate r:id="rId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04"/>
    <w:rsid w:val="000437EA"/>
    <w:rsid w:val="00214218"/>
    <w:rsid w:val="00322844"/>
    <w:rsid w:val="00354004"/>
    <w:rsid w:val="00425EC1"/>
    <w:rsid w:val="005308DE"/>
    <w:rsid w:val="00591932"/>
    <w:rsid w:val="006075A3"/>
    <w:rsid w:val="00682DD4"/>
    <w:rsid w:val="006B614F"/>
    <w:rsid w:val="007324F2"/>
    <w:rsid w:val="007D4AB4"/>
    <w:rsid w:val="007E2D63"/>
    <w:rsid w:val="00820E69"/>
    <w:rsid w:val="00845D5E"/>
    <w:rsid w:val="008636BB"/>
    <w:rsid w:val="009129D4"/>
    <w:rsid w:val="009431A4"/>
    <w:rsid w:val="00A36E57"/>
    <w:rsid w:val="00A76213"/>
    <w:rsid w:val="00B143C6"/>
    <w:rsid w:val="00BB2310"/>
    <w:rsid w:val="00BD0B22"/>
    <w:rsid w:val="00BE183C"/>
    <w:rsid w:val="00C81588"/>
    <w:rsid w:val="00DB7897"/>
    <w:rsid w:val="00E71FCB"/>
    <w:rsid w:val="00ED21E7"/>
    <w:rsid w:val="00F0387D"/>
    <w:rsid w:val="00F54B48"/>
    <w:rsid w:val="00F7218A"/>
    <w:rsid w:val="00F86C63"/>
    <w:rsid w:val="00FB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Titre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Numrodepage">
    <w:name w:val="page number"/>
    <w:basedOn w:val="Policepardfaut"/>
    <w:semiHidden/>
  </w:style>
  <w:style w:type="paragraph" w:styleId="Paragraphedeliste">
    <w:name w:val="List Paragraph"/>
    <w:basedOn w:val="Normal"/>
    <w:uiPriority w:val="34"/>
    <w:qFormat/>
    <w:rsid w:val="00B143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431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1A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Titre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Numrodepage">
    <w:name w:val="page number"/>
    <w:basedOn w:val="Policepardfaut"/>
    <w:semiHidden/>
  </w:style>
  <w:style w:type="paragraph" w:styleId="Paragraphedeliste">
    <w:name w:val="List Paragraph"/>
    <w:basedOn w:val="Normal"/>
    <w:uiPriority w:val="34"/>
    <w:qFormat/>
    <w:rsid w:val="00B143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431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1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P3\R&#233;gimes%20de%20neutre\docprof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42E20-3417-4005-9FFF-EF71FA5A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docprof2.dot</Template>
  <TotalTime>1</TotalTime>
  <Pages>4</Pages>
  <Words>599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1) Matériels utilisés.</vt:lpstr>
    </vt:vector>
  </TitlesOfParts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 </dc:creator>
  <cp:lastModifiedBy> </cp:lastModifiedBy>
  <cp:revision>3</cp:revision>
  <cp:lastPrinted>2002-10-10T14:54:00Z</cp:lastPrinted>
  <dcterms:created xsi:type="dcterms:W3CDTF">2020-04-21T18:06:00Z</dcterms:created>
  <dcterms:modified xsi:type="dcterms:W3CDTF">2020-04-21T18:07:00Z</dcterms:modified>
</cp:coreProperties>
</file>